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C3B94" w:rsidRDefault="004C3B94" w:rsidP="003707D7">
      <w:pPr>
        <w:rPr>
          <w:rtl/>
        </w:rPr>
      </w:pPr>
    </w:p>
    <w:tbl>
      <w:tblPr>
        <w:tblpPr w:leftFromText="180" w:rightFromText="180" w:vertAnchor="text" w:tblpXSpec="right" w:tblpYSpec="center"/>
        <w:bidiVisual/>
        <w:tblW w:w="6376" w:type="dxa"/>
        <w:tblCellMar>
          <w:left w:w="0" w:type="dxa"/>
          <w:right w:w="0" w:type="dxa"/>
        </w:tblCellMar>
        <w:tblLook w:val="04A0"/>
      </w:tblPr>
      <w:tblGrid>
        <w:gridCol w:w="645"/>
        <w:gridCol w:w="2875"/>
        <w:gridCol w:w="2856"/>
      </w:tblGrid>
      <w:tr w:rsidR="00E24650" w:rsidRPr="00686F5B" w:rsidTr="000550C5">
        <w:trPr>
          <w:trHeight w:val="286"/>
        </w:trPr>
        <w:tc>
          <w:tcPr>
            <w:tcW w:w="64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E24650" w:rsidRPr="00686F5B" w:rsidRDefault="00E24650" w:rsidP="0014453A">
            <w:pPr>
              <w:spacing w:line="276" w:lineRule="auto"/>
              <w:jc w:val="center"/>
              <w:rPr>
                <w:rFonts w:cs="Times New Roman"/>
              </w:rPr>
            </w:pPr>
            <w:r w:rsidRPr="00686F5B">
              <w:rPr>
                <w:rFonts w:cs="Times New Roman"/>
                <w:rtl/>
              </w:rPr>
              <w:t>מסד</w:t>
            </w:r>
          </w:p>
        </w:tc>
        <w:tc>
          <w:tcPr>
            <w:tcW w:w="287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E24650" w:rsidRPr="00686F5B" w:rsidRDefault="00E24650" w:rsidP="0014453A">
            <w:pPr>
              <w:spacing w:line="276" w:lineRule="auto"/>
              <w:jc w:val="center"/>
              <w:rPr>
                <w:rFonts w:cs="Times New Roman"/>
              </w:rPr>
            </w:pPr>
            <w:r w:rsidRPr="00686F5B">
              <w:rPr>
                <w:rFonts w:cs="Times New Roman"/>
                <w:rtl/>
              </w:rPr>
              <w:t>שם המשרד</w:t>
            </w:r>
          </w:p>
        </w:tc>
        <w:tc>
          <w:tcPr>
            <w:tcW w:w="28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E24650" w:rsidRPr="00686F5B" w:rsidRDefault="00E24650" w:rsidP="0014453A">
            <w:pPr>
              <w:spacing w:line="276" w:lineRule="auto"/>
              <w:jc w:val="center"/>
              <w:rPr>
                <w:rFonts w:cs="Times New Roman"/>
              </w:rPr>
            </w:pPr>
            <w:r w:rsidRPr="00686F5B">
              <w:rPr>
                <w:rFonts w:cs="Times New Roman"/>
                <w:rtl/>
              </w:rPr>
              <w:t>כתובת</w:t>
            </w:r>
          </w:p>
        </w:tc>
      </w:tr>
      <w:tr w:rsidR="00E24650" w:rsidRPr="00686F5B" w:rsidTr="000550C5">
        <w:trPr>
          <w:trHeight w:val="286"/>
        </w:trPr>
        <w:tc>
          <w:tcPr>
            <w:tcW w:w="6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E24650" w:rsidRPr="00542050" w:rsidRDefault="00E24650" w:rsidP="0014453A">
            <w:pPr>
              <w:spacing w:line="276" w:lineRule="auto"/>
              <w:jc w:val="center"/>
              <w:rPr>
                <w:rFonts w:ascii="Arial" w:hAnsi="Arial" w:cs="Arial"/>
                <w:color w:val="000000"/>
              </w:rPr>
            </w:pPr>
            <w:r w:rsidRPr="00542050">
              <w:rPr>
                <w:rFonts w:ascii="Arial" w:hAnsi="Arial" w:cs="Arial"/>
                <w:color w:val="000000"/>
                <w:sz w:val="22"/>
                <w:szCs w:val="22"/>
              </w:rPr>
              <w:t>1</w:t>
            </w:r>
          </w:p>
        </w:tc>
        <w:tc>
          <w:tcPr>
            <w:tcW w:w="28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24650" w:rsidRPr="00542050" w:rsidRDefault="00F24AF6" w:rsidP="0014453A">
            <w:pPr>
              <w:spacing w:line="276" w:lineRule="auto"/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 xml:space="preserve">פ"ש צפת </w:t>
            </w:r>
          </w:p>
        </w:tc>
        <w:tc>
          <w:tcPr>
            <w:tcW w:w="28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24650" w:rsidRPr="00542050" w:rsidRDefault="00F24AF6" w:rsidP="0014453A">
            <w:pPr>
              <w:spacing w:line="276" w:lineRule="auto"/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>ויצמן 20</w:t>
            </w:r>
          </w:p>
        </w:tc>
      </w:tr>
      <w:tr w:rsidR="00E24650" w:rsidRPr="00686F5B" w:rsidTr="000550C5">
        <w:trPr>
          <w:trHeight w:val="286"/>
        </w:trPr>
        <w:tc>
          <w:tcPr>
            <w:tcW w:w="6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E24650" w:rsidRPr="00542050" w:rsidRDefault="00E24650" w:rsidP="0014453A">
            <w:pPr>
              <w:spacing w:line="276" w:lineRule="auto"/>
              <w:jc w:val="center"/>
              <w:rPr>
                <w:rFonts w:ascii="Arial" w:hAnsi="Arial" w:cs="Arial"/>
                <w:color w:val="000000"/>
              </w:rPr>
            </w:pPr>
            <w:r w:rsidRPr="00542050">
              <w:rPr>
                <w:rFonts w:ascii="Arial" w:hAnsi="Arial" w:cs="Arial"/>
                <w:color w:val="000000"/>
                <w:sz w:val="22"/>
                <w:szCs w:val="22"/>
              </w:rPr>
              <w:t>2</w:t>
            </w:r>
          </w:p>
        </w:tc>
        <w:tc>
          <w:tcPr>
            <w:tcW w:w="28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24650" w:rsidRPr="00542050" w:rsidRDefault="00F24AF6" w:rsidP="0014453A">
            <w:pPr>
              <w:spacing w:line="276" w:lineRule="auto"/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 xml:space="preserve">שלוחת מסעדה </w:t>
            </w:r>
          </w:p>
        </w:tc>
        <w:tc>
          <w:tcPr>
            <w:tcW w:w="28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24650" w:rsidRPr="00542050" w:rsidRDefault="00F24AF6" w:rsidP="0014453A">
            <w:pPr>
              <w:spacing w:line="276" w:lineRule="auto"/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 xml:space="preserve">כביש ראשי מסעדה </w:t>
            </w:r>
          </w:p>
        </w:tc>
      </w:tr>
      <w:tr w:rsidR="00E24650" w:rsidRPr="00686F5B" w:rsidTr="000550C5">
        <w:trPr>
          <w:trHeight w:val="286"/>
        </w:trPr>
        <w:tc>
          <w:tcPr>
            <w:tcW w:w="6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E24650" w:rsidRPr="00542050" w:rsidRDefault="00E24650" w:rsidP="0014453A">
            <w:pPr>
              <w:spacing w:line="276" w:lineRule="auto"/>
              <w:jc w:val="center"/>
              <w:rPr>
                <w:rFonts w:ascii="Arial" w:hAnsi="Arial" w:cs="Arial"/>
                <w:color w:val="000000"/>
              </w:rPr>
            </w:pPr>
            <w:r w:rsidRPr="00542050">
              <w:rPr>
                <w:rFonts w:ascii="Arial" w:hAnsi="Arial" w:cs="Arial"/>
                <w:color w:val="000000"/>
                <w:sz w:val="22"/>
                <w:szCs w:val="22"/>
              </w:rPr>
              <w:t>3</w:t>
            </w:r>
          </w:p>
        </w:tc>
        <w:tc>
          <w:tcPr>
            <w:tcW w:w="28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24650" w:rsidRPr="00542050" w:rsidRDefault="00F24AF6" w:rsidP="0014453A">
            <w:pPr>
              <w:spacing w:line="276" w:lineRule="auto"/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 xml:space="preserve">שלוחת קריית שמונה </w:t>
            </w:r>
          </w:p>
        </w:tc>
        <w:tc>
          <w:tcPr>
            <w:tcW w:w="28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24650" w:rsidRPr="00542050" w:rsidRDefault="00F24AF6" w:rsidP="0014453A">
            <w:pPr>
              <w:spacing w:line="276" w:lineRule="auto"/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>הרצל 37</w:t>
            </w:r>
          </w:p>
        </w:tc>
      </w:tr>
      <w:tr w:rsidR="00E24650" w:rsidRPr="00686F5B" w:rsidTr="000550C5">
        <w:trPr>
          <w:trHeight w:val="286"/>
        </w:trPr>
        <w:tc>
          <w:tcPr>
            <w:tcW w:w="6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E24650" w:rsidRPr="00542050" w:rsidRDefault="00E24650" w:rsidP="0014453A">
            <w:pPr>
              <w:spacing w:line="276" w:lineRule="auto"/>
              <w:jc w:val="center"/>
              <w:rPr>
                <w:rFonts w:ascii="Arial" w:hAnsi="Arial" w:cs="Arial"/>
                <w:color w:val="000000"/>
              </w:rPr>
            </w:pPr>
            <w:r w:rsidRPr="00542050">
              <w:rPr>
                <w:rFonts w:ascii="Arial" w:hAnsi="Arial" w:cs="Arial"/>
                <w:color w:val="000000"/>
                <w:sz w:val="22"/>
                <w:szCs w:val="22"/>
              </w:rPr>
              <w:t>4</w:t>
            </w:r>
          </w:p>
        </w:tc>
        <w:tc>
          <w:tcPr>
            <w:tcW w:w="28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24650" w:rsidRPr="00542050" w:rsidRDefault="00F24AF6" w:rsidP="0014453A">
            <w:pPr>
              <w:spacing w:line="276" w:lineRule="auto"/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 xml:space="preserve">מש"מ כרמיאל </w:t>
            </w:r>
          </w:p>
        </w:tc>
        <w:tc>
          <w:tcPr>
            <w:tcW w:w="28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24650" w:rsidRPr="00542050" w:rsidRDefault="00F24AF6" w:rsidP="0014453A">
            <w:pPr>
              <w:spacing w:line="276" w:lineRule="auto"/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>משעול הנורית 12</w:t>
            </w:r>
          </w:p>
        </w:tc>
      </w:tr>
      <w:tr w:rsidR="00E24650" w:rsidRPr="00686F5B" w:rsidTr="000550C5">
        <w:trPr>
          <w:trHeight w:val="286"/>
        </w:trPr>
        <w:tc>
          <w:tcPr>
            <w:tcW w:w="6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E24650" w:rsidRPr="00542050" w:rsidRDefault="00E24650" w:rsidP="0014453A">
            <w:pPr>
              <w:spacing w:line="276" w:lineRule="auto"/>
              <w:jc w:val="center"/>
              <w:rPr>
                <w:rFonts w:ascii="Arial" w:hAnsi="Arial" w:cs="Arial"/>
                <w:color w:val="000000"/>
              </w:rPr>
            </w:pPr>
            <w:r w:rsidRPr="00542050">
              <w:rPr>
                <w:rFonts w:ascii="Arial" w:hAnsi="Arial" w:cs="Arial"/>
                <w:color w:val="000000"/>
                <w:sz w:val="22"/>
                <w:szCs w:val="22"/>
              </w:rPr>
              <w:t>5</w:t>
            </w:r>
          </w:p>
        </w:tc>
        <w:tc>
          <w:tcPr>
            <w:tcW w:w="28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24650" w:rsidRPr="00542050" w:rsidRDefault="00F24AF6" w:rsidP="0014453A">
            <w:pPr>
              <w:spacing w:line="276" w:lineRule="auto"/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>פ"ש עכו</w:t>
            </w:r>
          </w:p>
        </w:tc>
        <w:tc>
          <w:tcPr>
            <w:tcW w:w="28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24650" w:rsidRPr="00542050" w:rsidRDefault="00F24AF6" w:rsidP="0014453A">
            <w:pPr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>שלום הגליל 1</w:t>
            </w:r>
          </w:p>
        </w:tc>
      </w:tr>
      <w:tr w:rsidR="00E24650" w:rsidRPr="00686F5B" w:rsidTr="000550C5">
        <w:trPr>
          <w:trHeight w:val="286"/>
        </w:trPr>
        <w:tc>
          <w:tcPr>
            <w:tcW w:w="6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E24650" w:rsidRPr="00542050" w:rsidRDefault="00FF6CD5" w:rsidP="0014453A">
            <w:pPr>
              <w:spacing w:line="276" w:lineRule="auto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>6</w:t>
            </w:r>
          </w:p>
        </w:tc>
        <w:tc>
          <w:tcPr>
            <w:tcW w:w="28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24650" w:rsidRPr="00542050" w:rsidRDefault="00F24AF6" w:rsidP="0014453A">
            <w:pPr>
              <w:spacing w:line="276" w:lineRule="auto"/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 xml:space="preserve">פ"ש טבריה </w:t>
            </w:r>
          </w:p>
        </w:tc>
        <w:tc>
          <w:tcPr>
            <w:tcW w:w="28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24650" w:rsidRPr="00542050" w:rsidRDefault="00F24AF6" w:rsidP="0014453A">
            <w:pPr>
              <w:spacing w:line="276" w:lineRule="auto"/>
              <w:jc w:val="both"/>
              <w:rPr>
                <w:rFonts w:ascii="Arial" w:hAnsi="Arial" w:cs="Arial"/>
                <w:color w:val="000000"/>
              </w:rPr>
            </w:pPr>
            <w:proofErr w:type="spellStart"/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>אלחדיף</w:t>
            </w:r>
            <w:proofErr w:type="spellEnd"/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 xml:space="preserve"> 23</w:t>
            </w:r>
          </w:p>
        </w:tc>
      </w:tr>
      <w:tr w:rsidR="00E24650" w:rsidRPr="00686F5B" w:rsidTr="000550C5">
        <w:trPr>
          <w:trHeight w:val="286"/>
        </w:trPr>
        <w:tc>
          <w:tcPr>
            <w:tcW w:w="6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E24650" w:rsidRPr="00542050" w:rsidRDefault="00FF6CD5" w:rsidP="0014453A">
            <w:pPr>
              <w:spacing w:line="276" w:lineRule="auto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7</w:t>
            </w:r>
          </w:p>
        </w:tc>
        <w:tc>
          <w:tcPr>
            <w:tcW w:w="28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24650" w:rsidRPr="00542050" w:rsidRDefault="00F24AF6" w:rsidP="0014453A">
            <w:pPr>
              <w:spacing w:line="276" w:lineRule="auto"/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 xml:space="preserve">פ"ש עפולה </w:t>
            </w:r>
          </w:p>
        </w:tc>
        <w:tc>
          <w:tcPr>
            <w:tcW w:w="28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24650" w:rsidRPr="00542050" w:rsidRDefault="00F24AF6" w:rsidP="0014453A">
            <w:pPr>
              <w:spacing w:line="276" w:lineRule="auto"/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 xml:space="preserve">ירושלים 4 </w:t>
            </w:r>
          </w:p>
        </w:tc>
      </w:tr>
      <w:tr w:rsidR="00E24650" w:rsidRPr="00686F5B" w:rsidTr="000550C5">
        <w:trPr>
          <w:trHeight w:val="286"/>
        </w:trPr>
        <w:tc>
          <w:tcPr>
            <w:tcW w:w="6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E24650" w:rsidRPr="00542050" w:rsidRDefault="00FF6CD5" w:rsidP="0014453A">
            <w:pPr>
              <w:spacing w:line="276" w:lineRule="auto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8</w:t>
            </w:r>
          </w:p>
        </w:tc>
        <w:tc>
          <w:tcPr>
            <w:tcW w:w="28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24650" w:rsidRPr="00542050" w:rsidRDefault="00F24AF6" w:rsidP="0014453A">
            <w:pPr>
              <w:spacing w:line="276" w:lineRule="auto"/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 xml:space="preserve">פ"ש ומסמ"ק נצרת </w:t>
            </w:r>
          </w:p>
        </w:tc>
        <w:tc>
          <w:tcPr>
            <w:tcW w:w="28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24650" w:rsidRPr="00542050" w:rsidRDefault="00F24AF6" w:rsidP="0014453A">
            <w:pPr>
              <w:spacing w:line="276" w:lineRule="auto"/>
              <w:jc w:val="both"/>
              <w:rPr>
                <w:rFonts w:ascii="Arial" w:hAnsi="Arial" w:cs="Arial"/>
                <w:color w:val="000000"/>
              </w:rPr>
            </w:pPr>
            <w:proofErr w:type="spellStart"/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>מרג</w:t>
            </w:r>
            <w:proofErr w:type="spellEnd"/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 xml:space="preserve">' אבן </w:t>
            </w:r>
            <w:proofErr w:type="spellStart"/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>עאמר</w:t>
            </w:r>
            <w:proofErr w:type="spellEnd"/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 xml:space="preserve"> </w:t>
            </w:r>
          </w:p>
        </w:tc>
      </w:tr>
      <w:tr w:rsidR="00E24650" w:rsidRPr="00686F5B" w:rsidTr="000550C5">
        <w:trPr>
          <w:trHeight w:val="286"/>
        </w:trPr>
        <w:tc>
          <w:tcPr>
            <w:tcW w:w="6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E24650" w:rsidRPr="00542050" w:rsidRDefault="00FF6CD5" w:rsidP="0014453A">
            <w:pPr>
              <w:spacing w:line="276" w:lineRule="auto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9</w:t>
            </w:r>
          </w:p>
        </w:tc>
        <w:tc>
          <w:tcPr>
            <w:tcW w:w="28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24650" w:rsidRPr="00542050" w:rsidRDefault="00E24650" w:rsidP="00F24AF6">
            <w:pPr>
              <w:spacing w:line="276" w:lineRule="auto"/>
              <w:jc w:val="both"/>
              <w:rPr>
                <w:rFonts w:ascii="Arial" w:hAnsi="Arial" w:cs="Arial"/>
                <w:color w:val="000000"/>
              </w:rPr>
            </w:pPr>
            <w:r w:rsidRPr="00542050">
              <w:rPr>
                <w:rFonts w:ascii="Arial" w:hAnsi="Arial" w:cs="Arial"/>
                <w:color w:val="000000"/>
                <w:sz w:val="22"/>
                <w:szCs w:val="22"/>
                <w:rtl/>
              </w:rPr>
              <w:t xml:space="preserve">פ"ש </w:t>
            </w:r>
            <w:r w:rsidR="00F24AF6"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 xml:space="preserve">חדרה </w:t>
            </w:r>
          </w:p>
        </w:tc>
        <w:tc>
          <w:tcPr>
            <w:tcW w:w="28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24650" w:rsidRPr="00542050" w:rsidRDefault="00F24AF6" w:rsidP="0014453A">
            <w:pPr>
              <w:spacing w:line="276" w:lineRule="auto"/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>הלל יפה 1</w:t>
            </w:r>
          </w:p>
        </w:tc>
      </w:tr>
      <w:tr w:rsidR="00E24650" w:rsidRPr="00686F5B" w:rsidTr="000550C5">
        <w:trPr>
          <w:trHeight w:val="286"/>
        </w:trPr>
        <w:tc>
          <w:tcPr>
            <w:tcW w:w="6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E24650" w:rsidRPr="00542050" w:rsidRDefault="00FF6CD5" w:rsidP="0014453A">
            <w:pPr>
              <w:spacing w:line="276" w:lineRule="auto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10</w:t>
            </w:r>
          </w:p>
        </w:tc>
        <w:tc>
          <w:tcPr>
            <w:tcW w:w="28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24650" w:rsidRPr="00542050" w:rsidRDefault="00E24650" w:rsidP="00F24AF6">
            <w:pPr>
              <w:spacing w:line="276" w:lineRule="auto"/>
              <w:jc w:val="both"/>
              <w:rPr>
                <w:rFonts w:ascii="Arial" w:hAnsi="Arial" w:cs="Arial"/>
                <w:color w:val="000000"/>
              </w:rPr>
            </w:pPr>
            <w:r w:rsidRPr="00542050">
              <w:rPr>
                <w:rFonts w:ascii="Arial" w:hAnsi="Arial" w:cs="Arial"/>
                <w:color w:val="000000"/>
                <w:sz w:val="22"/>
                <w:szCs w:val="22"/>
                <w:rtl/>
              </w:rPr>
              <w:t>פ"ש</w:t>
            </w:r>
            <w:r w:rsidR="00F24AF6"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 xml:space="preserve"> ומסמ"ק מע"מ וחקירות</w:t>
            </w:r>
            <w:r w:rsidRPr="00542050">
              <w:rPr>
                <w:rFonts w:ascii="Arial" w:hAnsi="Arial" w:cs="Arial"/>
                <w:color w:val="000000"/>
                <w:sz w:val="22"/>
                <w:szCs w:val="22"/>
                <w:rtl/>
              </w:rPr>
              <w:t xml:space="preserve"> </w:t>
            </w:r>
            <w:r w:rsidR="00F24AF6"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 xml:space="preserve">ב"ש </w:t>
            </w:r>
          </w:p>
        </w:tc>
        <w:tc>
          <w:tcPr>
            <w:tcW w:w="28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24650" w:rsidRPr="00542050" w:rsidRDefault="00F24AF6" w:rsidP="0014453A">
            <w:pPr>
              <w:spacing w:line="276" w:lineRule="auto"/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>שזר 31</w:t>
            </w:r>
          </w:p>
        </w:tc>
      </w:tr>
      <w:tr w:rsidR="00E24650" w:rsidRPr="00686F5B" w:rsidTr="000550C5">
        <w:trPr>
          <w:trHeight w:val="286"/>
        </w:trPr>
        <w:tc>
          <w:tcPr>
            <w:tcW w:w="6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E24650" w:rsidRPr="00542050" w:rsidRDefault="00FF6CD5" w:rsidP="0014453A">
            <w:pPr>
              <w:spacing w:line="276" w:lineRule="auto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11</w:t>
            </w:r>
          </w:p>
        </w:tc>
        <w:tc>
          <w:tcPr>
            <w:tcW w:w="28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24650" w:rsidRPr="00542050" w:rsidRDefault="00E24650" w:rsidP="00F24AF6">
            <w:pPr>
              <w:spacing w:line="276" w:lineRule="auto"/>
              <w:jc w:val="both"/>
              <w:rPr>
                <w:rFonts w:ascii="Arial" w:hAnsi="Arial" w:cs="Arial"/>
                <w:color w:val="000000"/>
              </w:rPr>
            </w:pPr>
            <w:r w:rsidRPr="00542050">
              <w:rPr>
                <w:rFonts w:ascii="Arial" w:hAnsi="Arial" w:cs="Arial"/>
                <w:color w:val="000000"/>
                <w:sz w:val="22"/>
                <w:szCs w:val="22"/>
                <w:rtl/>
              </w:rPr>
              <w:t xml:space="preserve">פ"ש </w:t>
            </w:r>
            <w:r w:rsidR="00F24AF6"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>אשקלון</w:t>
            </w:r>
          </w:p>
        </w:tc>
        <w:tc>
          <w:tcPr>
            <w:tcW w:w="28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24650" w:rsidRPr="00542050" w:rsidRDefault="00F24AF6" w:rsidP="0014453A">
            <w:pPr>
              <w:spacing w:line="276" w:lineRule="auto"/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 xml:space="preserve">העוז 1 </w:t>
            </w:r>
          </w:p>
        </w:tc>
      </w:tr>
      <w:tr w:rsidR="00E24650" w:rsidRPr="00686F5B" w:rsidTr="000550C5">
        <w:trPr>
          <w:trHeight w:val="286"/>
        </w:trPr>
        <w:tc>
          <w:tcPr>
            <w:tcW w:w="6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E24650" w:rsidRPr="00542050" w:rsidRDefault="00FF6CD5" w:rsidP="0014453A">
            <w:pPr>
              <w:spacing w:line="276" w:lineRule="auto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12</w:t>
            </w:r>
          </w:p>
        </w:tc>
        <w:tc>
          <w:tcPr>
            <w:tcW w:w="28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24650" w:rsidRPr="00542050" w:rsidRDefault="00F24AF6" w:rsidP="0014453A">
            <w:pPr>
              <w:spacing w:line="276" w:lineRule="auto"/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 xml:space="preserve">מש"מ אשדוד </w:t>
            </w:r>
          </w:p>
        </w:tc>
        <w:tc>
          <w:tcPr>
            <w:tcW w:w="28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24650" w:rsidRPr="00542050" w:rsidRDefault="00F24AF6" w:rsidP="0014453A">
            <w:pPr>
              <w:spacing w:line="276" w:lineRule="auto"/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 xml:space="preserve">שדרות מנחם בגין פינת רחוב הציונות </w:t>
            </w:r>
          </w:p>
        </w:tc>
      </w:tr>
      <w:tr w:rsidR="00E24650" w:rsidRPr="00686F5B" w:rsidTr="000550C5">
        <w:trPr>
          <w:trHeight w:val="286"/>
        </w:trPr>
        <w:tc>
          <w:tcPr>
            <w:tcW w:w="6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E24650" w:rsidRPr="00542050" w:rsidRDefault="00697C0E" w:rsidP="0014453A">
            <w:pPr>
              <w:spacing w:line="276" w:lineRule="auto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 w:hint="cs"/>
                <w:color w:val="000000"/>
                <w:rtl/>
              </w:rPr>
              <w:t>13</w:t>
            </w:r>
          </w:p>
        </w:tc>
        <w:tc>
          <w:tcPr>
            <w:tcW w:w="28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24650" w:rsidRPr="00542050" w:rsidRDefault="00056CA8" w:rsidP="0014453A">
            <w:pPr>
              <w:spacing w:line="276" w:lineRule="auto"/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 xml:space="preserve">בית דניאל </w:t>
            </w:r>
          </w:p>
        </w:tc>
        <w:tc>
          <w:tcPr>
            <w:tcW w:w="28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24650" w:rsidRPr="00542050" w:rsidRDefault="00056CA8" w:rsidP="0014453A">
            <w:pPr>
              <w:spacing w:line="276" w:lineRule="auto"/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 xml:space="preserve">רחוב יפו 236 ירושלים </w:t>
            </w:r>
          </w:p>
        </w:tc>
      </w:tr>
      <w:tr w:rsidR="00E24650" w:rsidRPr="00686F5B" w:rsidTr="000550C5">
        <w:trPr>
          <w:trHeight w:val="286"/>
        </w:trPr>
        <w:tc>
          <w:tcPr>
            <w:tcW w:w="6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E24650" w:rsidRPr="00542050" w:rsidRDefault="00FF6CD5" w:rsidP="00697C0E">
            <w:pPr>
              <w:spacing w:line="276" w:lineRule="auto"/>
              <w:jc w:val="center"/>
              <w:rPr>
                <w:rFonts w:ascii="Arial" w:hAnsi="Arial" w:cs="Arial"/>
                <w:color w:val="000000"/>
                <w:rtl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>1</w:t>
            </w:r>
            <w:r w:rsidR="00697C0E"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>5</w:t>
            </w:r>
          </w:p>
        </w:tc>
        <w:tc>
          <w:tcPr>
            <w:tcW w:w="28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24650" w:rsidRPr="00542050" w:rsidRDefault="00E24650" w:rsidP="00056CA8">
            <w:pPr>
              <w:spacing w:line="276" w:lineRule="auto"/>
              <w:jc w:val="both"/>
              <w:rPr>
                <w:rFonts w:ascii="Arial" w:hAnsi="Arial" w:cs="Arial"/>
                <w:color w:val="000000"/>
              </w:rPr>
            </w:pPr>
            <w:r w:rsidRPr="00542050">
              <w:rPr>
                <w:rFonts w:ascii="Arial" w:hAnsi="Arial" w:cs="Arial"/>
                <w:color w:val="000000"/>
                <w:sz w:val="22"/>
                <w:szCs w:val="22"/>
                <w:rtl/>
              </w:rPr>
              <w:t>פ"ש</w:t>
            </w:r>
            <w:r w:rsidR="00056CA8"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 xml:space="preserve"> כנפי נשרים </w:t>
            </w:r>
            <w:r w:rsidRPr="00542050">
              <w:rPr>
                <w:rFonts w:ascii="Arial" w:hAnsi="Arial" w:cs="Arial"/>
                <w:color w:val="000000"/>
                <w:sz w:val="22"/>
                <w:szCs w:val="22"/>
                <w:rtl/>
              </w:rPr>
              <w:t xml:space="preserve"> </w:t>
            </w:r>
            <w:r w:rsidR="00056CA8"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 xml:space="preserve">66 </w:t>
            </w:r>
          </w:p>
        </w:tc>
        <w:tc>
          <w:tcPr>
            <w:tcW w:w="28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24650" w:rsidRPr="00542050" w:rsidRDefault="00056CA8" w:rsidP="0014453A">
            <w:pPr>
              <w:spacing w:line="276" w:lineRule="auto"/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 xml:space="preserve">כנפי נשרים 66 גבעת שאול ירושלים </w:t>
            </w:r>
          </w:p>
        </w:tc>
      </w:tr>
      <w:tr w:rsidR="00E24650" w:rsidRPr="00686F5B" w:rsidTr="000550C5">
        <w:trPr>
          <w:trHeight w:val="286"/>
        </w:trPr>
        <w:tc>
          <w:tcPr>
            <w:tcW w:w="6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E24650" w:rsidRPr="00542050" w:rsidRDefault="00697C0E" w:rsidP="00697C0E">
            <w:pPr>
              <w:spacing w:line="276" w:lineRule="auto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>16</w:t>
            </w:r>
          </w:p>
        </w:tc>
        <w:tc>
          <w:tcPr>
            <w:tcW w:w="28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24650" w:rsidRPr="00542050" w:rsidRDefault="00056CA8" w:rsidP="0014453A">
            <w:pPr>
              <w:spacing w:line="276" w:lineRule="auto"/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>נמ"ה(נציבות מס הכנסה)</w:t>
            </w:r>
          </w:p>
        </w:tc>
        <w:tc>
          <w:tcPr>
            <w:tcW w:w="28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24650" w:rsidRPr="00542050" w:rsidRDefault="00056CA8" w:rsidP="0014453A">
            <w:pPr>
              <w:spacing w:line="276" w:lineRule="auto"/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>כנפי נשרים 5 גבעת שאול ירושלים</w:t>
            </w:r>
          </w:p>
        </w:tc>
      </w:tr>
      <w:tr w:rsidR="00E24650" w:rsidRPr="00686F5B" w:rsidTr="000550C5">
        <w:trPr>
          <w:trHeight w:val="286"/>
        </w:trPr>
        <w:tc>
          <w:tcPr>
            <w:tcW w:w="6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E24650" w:rsidRPr="00542050" w:rsidRDefault="00697C0E" w:rsidP="0014453A">
            <w:pPr>
              <w:spacing w:line="276" w:lineRule="auto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>17</w:t>
            </w:r>
          </w:p>
        </w:tc>
        <w:tc>
          <w:tcPr>
            <w:tcW w:w="28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24650" w:rsidRPr="00542050" w:rsidRDefault="00056CA8" w:rsidP="0014453A">
            <w:pPr>
              <w:spacing w:line="276" w:lineRule="auto"/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 xml:space="preserve">שע"מ הנהלה </w:t>
            </w:r>
          </w:p>
        </w:tc>
        <w:tc>
          <w:tcPr>
            <w:tcW w:w="28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24650" w:rsidRPr="00542050" w:rsidRDefault="00056CA8" w:rsidP="0014453A">
            <w:pPr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 xml:space="preserve">פועלי צדק 3 תלפיות ירושלים </w:t>
            </w:r>
          </w:p>
        </w:tc>
      </w:tr>
      <w:tr w:rsidR="00E24650" w:rsidRPr="00686F5B" w:rsidTr="000550C5">
        <w:trPr>
          <w:trHeight w:val="286"/>
        </w:trPr>
        <w:tc>
          <w:tcPr>
            <w:tcW w:w="6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E24650" w:rsidRPr="00542050" w:rsidRDefault="00697C0E" w:rsidP="0014453A">
            <w:pPr>
              <w:spacing w:line="276" w:lineRule="auto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>18</w:t>
            </w:r>
          </w:p>
        </w:tc>
        <w:tc>
          <w:tcPr>
            <w:tcW w:w="28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24650" w:rsidRPr="00542050" w:rsidRDefault="00056CA8" w:rsidP="0014453A">
            <w:pPr>
              <w:spacing w:line="276" w:lineRule="auto"/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 xml:space="preserve">שע"מ חדש </w:t>
            </w:r>
          </w:p>
        </w:tc>
        <w:tc>
          <w:tcPr>
            <w:tcW w:w="28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24650" w:rsidRPr="00542050" w:rsidRDefault="00056CA8" w:rsidP="0014453A">
            <w:pPr>
              <w:spacing w:line="276" w:lineRule="auto"/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 w:hint="cs"/>
                <w:color w:val="000000"/>
                <w:rtl/>
              </w:rPr>
              <w:t xml:space="preserve">פייר קניג 40 תלפיות ירושלים בניין דלק מוטורס </w:t>
            </w:r>
          </w:p>
        </w:tc>
      </w:tr>
      <w:tr w:rsidR="00E24650" w:rsidRPr="00686F5B" w:rsidTr="000550C5">
        <w:trPr>
          <w:trHeight w:val="286"/>
        </w:trPr>
        <w:tc>
          <w:tcPr>
            <w:tcW w:w="6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E24650" w:rsidRPr="00542050" w:rsidRDefault="00697C0E" w:rsidP="0014453A">
            <w:pPr>
              <w:spacing w:line="276" w:lineRule="auto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>19</w:t>
            </w:r>
          </w:p>
        </w:tc>
        <w:tc>
          <w:tcPr>
            <w:tcW w:w="28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24650" w:rsidRPr="00542050" w:rsidRDefault="00E24650" w:rsidP="00056CA8">
            <w:pPr>
              <w:spacing w:line="276" w:lineRule="auto"/>
              <w:jc w:val="both"/>
              <w:rPr>
                <w:rFonts w:ascii="Arial" w:hAnsi="Arial" w:cs="Arial"/>
                <w:color w:val="000000"/>
              </w:rPr>
            </w:pPr>
            <w:r w:rsidRPr="00542050">
              <w:rPr>
                <w:rFonts w:ascii="Arial" w:hAnsi="Arial" w:cs="Arial"/>
                <w:color w:val="000000"/>
                <w:sz w:val="22"/>
                <w:szCs w:val="22"/>
                <w:rtl/>
              </w:rPr>
              <w:t xml:space="preserve">פ"ש </w:t>
            </w:r>
            <w:r w:rsidR="00056CA8"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 xml:space="preserve">ומסמ"ק רחובות </w:t>
            </w:r>
          </w:p>
        </w:tc>
        <w:tc>
          <w:tcPr>
            <w:tcW w:w="28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24650" w:rsidRPr="00542050" w:rsidRDefault="00056CA8" w:rsidP="0014453A">
            <w:pPr>
              <w:jc w:val="both"/>
              <w:rPr>
                <w:rFonts w:ascii="Arial" w:hAnsi="Arial" w:cs="Arial"/>
                <w:color w:val="000000"/>
              </w:rPr>
            </w:pPr>
            <w:proofErr w:type="spellStart"/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>רוז'נסקי</w:t>
            </w:r>
            <w:proofErr w:type="spellEnd"/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 xml:space="preserve"> 11 רחובות </w:t>
            </w:r>
          </w:p>
        </w:tc>
      </w:tr>
      <w:tr w:rsidR="00E24650" w:rsidRPr="00686F5B" w:rsidTr="000550C5">
        <w:trPr>
          <w:trHeight w:val="286"/>
        </w:trPr>
        <w:tc>
          <w:tcPr>
            <w:tcW w:w="6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E24650" w:rsidRPr="00542050" w:rsidRDefault="00697C0E" w:rsidP="0014453A">
            <w:pPr>
              <w:spacing w:line="276" w:lineRule="auto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>20</w:t>
            </w:r>
          </w:p>
        </w:tc>
        <w:tc>
          <w:tcPr>
            <w:tcW w:w="28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24650" w:rsidRPr="00542050" w:rsidRDefault="00056CA8" w:rsidP="0014453A">
            <w:pPr>
              <w:spacing w:line="276" w:lineRule="auto"/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 xml:space="preserve">פ"ש גוש דן </w:t>
            </w:r>
          </w:p>
        </w:tc>
        <w:tc>
          <w:tcPr>
            <w:tcW w:w="28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24650" w:rsidRPr="00542050" w:rsidRDefault="00056CA8" w:rsidP="0014453A">
            <w:pPr>
              <w:spacing w:line="276" w:lineRule="auto"/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 xml:space="preserve">בן </w:t>
            </w:r>
            <w:proofErr w:type="spellStart"/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>גוריון</w:t>
            </w:r>
            <w:proofErr w:type="spellEnd"/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 xml:space="preserve"> 38 רמת גן </w:t>
            </w:r>
          </w:p>
        </w:tc>
      </w:tr>
      <w:tr w:rsidR="00E24650" w:rsidRPr="00686F5B" w:rsidTr="000550C5">
        <w:trPr>
          <w:trHeight w:val="286"/>
        </w:trPr>
        <w:tc>
          <w:tcPr>
            <w:tcW w:w="6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E24650" w:rsidRPr="00542050" w:rsidRDefault="00697C0E" w:rsidP="0014453A">
            <w:pPr>
              <w:spacing w:line="276" w:lineRule="auto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>21</w:t>
            </w:r>
          </w:p>
        </w:tc>
        <w:tc>
          <w:tcPr>
            <w:tcW w:w="28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24650" w:rsidRPr="00542050" w:rsidRDefault="00056CA8" w:rsidP="0014453A">
            <w:pPr>
              <w:spacing w:line="276" w:lineRule="auto"/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 xml:space="preserve">פ"ש כפר סבא </w:t>
            </w:r>
          </w:p>
        </w:tc>
        <w:tc>
          <w:tcPr>
            <w:tcW w:w="28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24650" w:rsidRPr="00542050" w:rsidRDefault="00056CA8" w:rsidP="0014453A">
            <w:pPr>
              <w:jc w:val="both"/>
              <w:rPr>
                <w:rFonts w:ascii="Arial" w:hAnsi="Arial" w:cs="Arial"/>
                <w:color w:val="000000"/>
              </w:rPr>
            </w:pPr>
            <w:proofErr w:type="spellStart"/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>טשרנחובסקי</w:t>
            </w:r>
            <w:proofErr w:type="spellEnd"/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 xml:space="preserve"> 14 כפר סבא</w:t>
            </w:r>
          </w:p>
        </w:tc>
      </w:tr>
      <w:tr w:rsidR="00E24650" w:rsidRPr="00686F5B" w:rsidTr="000550C5">
        <w:trPr>
          <w:trHeight w:val="286"/>
        </w:trPr>
        <w:tc>
          <w:tcPr>
            <w:tcW w:w="6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E24650" w:rsidRPr="00542050" w:rsidRDefault="00697C0E" w:rsidP="0014453A">
            <w:pPr>
              <w:spacing w:line="276" w:lineRule="auto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>22</w:t>
            </w:r>
          </w:p>
        </w:tc>
        <w:tc>
          <w:tcPr>
            <w:tcW w:w="28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24650" w:rsidRPr="00542050" w:rsidRDefault="00056CA8" w:rsidP="0014453A">
            <w:pPr>
              <w:spacing w:line="276" w:lineRule="auto"/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 xml:space="preserve">מש"מ שרונה כפר סבא  </w:t>
            </w:r>
          </w:p>
        </w:tc>
        <w:tc>
          <w:tcPr>
            <w:tcW w:w="28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24650" w:rsidRPr="00542050" w:rsidRDefault="00056CA8" w:rsidP="0014453A">
            <w:pPr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 xml:space="preserve">דרך השרון 12 כפר סבא </w:t>
            </w:r>
          </w:p>
        </w:tc>
      </w:tr>
      <w:tr w:rsidR="00E24650" w:rsidRPr="00686F5B" w:rsidTr="000550C5">
        <w:trPr>
          <w:trHeight w:val="286"/>
        </w:trPr>
        <w:tc>
          <w:tcPr>
            <w:tcW w:w="6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E24650" w:rsidRPr="00542050" w:rsidRDefault="00697C0E" w:rsidP="0014453A">
            <w:pPr>
              <w:spacing w:line="276" w:lineRule="auto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 w:hint="cs"/>
                <w:color w:val="000000"/>
                <w:rtl/>
              </w:rPr>
              <w:t>23</w:t>
            </w:r>
          </w:p>
        </w:tc>
        <w:tc>
          <w:tcPr>
            <w:tcW w:w="28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24650" w:rsidRPr="00542050" w:rsidRDefault="00E71481" w:rsidP="0014453A">
            <w:pPr>
              <w:spacing w:line="276" w:lineRule="auto"/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>פ"ש חולון</w:t>
            </w:r>
          </w:p>
        </w:tc>
        <w:tc>
          <w:tcPr>
            <w:tcW w:w="28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24650" w:rsidRPr="00542050" w:rsidRDefault="00E71481" w:rsidP="0014453A">
            <w:pPr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>שדרות ירושלים 162 חולון</w:t>
            </w:r>
          </w:p>
        </w:tc>
      </w:tr>
      <w:tr w:rsidR="00E24650" w:rsidRPr="00686F5B" w:rsidTr="000550C5">
        <w:trPr>
          <w:trHeight w:val="286"/>
        </w:trPr>
        <w:tc>
          <w:tcPr>
            <w:tcW w:w="6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E24650" w:rsidRPr="00542050" w:rsidRDefault="00697C0E" w:rsidP="0014453A">
            <w:pPr>
              <w:spacing w:line="276" w:lineRule="auto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 w:hint="cs"/>
                <w:color w:val="000000"/>
                <w:rtl/>
              </w:rPr>
              <w:t>24</w:t>
            </w:r>
          </w:p>
        </w:tc>
        <w:tc>
          <w:tcPr>
            <w:tcW w:w="28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24650" w:rsidRPr="00542050" w:rsidRDefault="00E71481" w:rsidP="0014453A">
            <w:pPr>
              <w:spacing w:line="276" w:lineRule="auto"/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 w:hint="cs"/>
                <w:color w:val="000000"/>
                <w:rtl/>
              </w:rPr>
              <w:t xml:space="preserve">פ"ש פ"ת </w:t>
            </w:r>
          </w:p>
        </w:tc>
        <w:tc>
          <w:tcPr>
            <w:tcW w:w="28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24650" w:rsidRPr="00542050" w:rsidRDefault="00E71481" w:rsidP="0014453A">
            <w:pPr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 w:hint="cs"/>
                <w:color w:val="000000"/>
                <w:rtl/>
              </w:rPr>
              <w:t xml:space="preserve">הסתדרות 26 פ"ת </w:t>
            </w:r>
          </w:p>
        </w:tc>
      </w:tr>
      <w:tr w:rsidR="00E24650" w:rsidRPr="00686F5B" w:rsidTr="000550C5">
        <w:trPr>
          <w:trHeight w:val="286"/>
        </w:trPr>
        <w:tc>
          <w:tcPr>
            <w:tcW w:w="6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E24650" w:rsidRPr="00542050" w:rsidRDefault="00697C0E" w:rsidP="0014453A">
            <w:pPr>
              <w:spacing w:line="276" w:lineRule="auto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 w:hint="cs"/>
                <w:color w:val="000000"/>
                <w:rtl/>
              </w:rPr>
              <w:t>25</w:t>
            </w:r>
          </w:p>
        </w:tc>
        <w:tc>
          <w:tcPr>
            <w:tcW w:w="28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24650" w:rsidRPr="00542050" w:rsidRDefault="00E71481" w:rsidP="0014453A">
            <w:pPr>
              <w:spacing w:line="276" w:lineRule="auto"/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 xml:space="preserve">פ"ש ומסמ"ק נתניה </w:t>
            </w:r>
          </w:p>
        </w:tc>
        <w:tc>
          <w:tcPr>
            <w:tcW w:w="28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24650" w:rsidRPr="00542050" w:rsidRDefault="00E71481" w:rsidP="0014453A">
            <w:pPr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 xml:space="preserve">סמילנסקי 6 נתניה </w:t>
            </w:r>
          </w:p>
        </w:tc>
      </w:tr>
      <w:tr w:rsidR="00E24650" w:rsidRPr="00686F5B" w:rsidTr="000550C5">
        <w:trPr>
          <w:trHeight w:val="286"/>
        </w:trPr>
        <w:tc>
          <w:tcPr>
            <w:tcW w:w="6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E24650" w:rsidRPr="00542050" w:rsidRDefault="00697C0E" w:rsidP="0014453A">
            <w:pPr>
              <w:spacing w:line="276" w:lineRule="auto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>26</w:t>
            </w:r>
          </w:p>
        </w:tc>
        <w:tc>
          <w:tcPr>
            <w:tcW w:w="28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24650" w:rsidRPr="00542050" w:rsidRDefault="00E24650" w:rsidP="0014453A">
            <w:pPr>
              <w:spacing w:line="276" w:lineRule="auto"/>
              <w:jc w:val="both"/>
              <w:rPr>
                <w:rFonts w:ascii="Arial" w:hAnsi="Arial" w:cs="Arial"/>
                <w:color w:val="000000"/>
              </w:rPr>
            </w:pPr>
            <w:r w:rsidRPr="00542050">
              <w:rPr>
                <w:rFonts w:ascii="Arial" w:hAnsi="Arial" w:cs="Arial"/>
                <w:color w:val="000000"/>
                <w:sz w:val="22"/>
                <w:szCs w:val="22"/>
                <w:rtl/>
              </w:rPr>
              <w:t>פ"ש ת"א 3</w:t>
            </w:r>
          </w:p>
        </w:tc>
        <w:tc>
          <w:tcPr>
            <w:tcW w:w="28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24650" w:rsidRPr="00542050" w:rsidRDefault="00E24650" w:rsidP="0014453A">
            <w:pPr>
              <w:spacing w:line="276" w:lineRule="auto"/>
              <w:jc w:val="both"/>
              <w:rPr>
                <w:rFonts w:ascii="Arial" w:hAnsi="Arial" w:cs="Arial"/>
                <w:color w:val="000000"/>
              </w:rPr>
            </w:pPr>
            <w:r w:rsidRPr="00542050">
              <w:rPr>
                <w:rFonts w:ascii="Arial" w:hAnsi="Arial" w:cs="Arial"/>
                <w:color w:val="000000"/>
                <w:sz w:val="22"/>
                <w:szCs w:val="22"/>
                <w:rtl/>
              </w:rPr>
              <w:t>י.ל.פרץ 3, תל אביב</w:t>
            </w:r>
            <w:r w:rsidR="00E71481"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 xml:space="preserve"> + קיבוץ גלויות 106 (בתהליך מעבר לקיבוץ גלויות)</w:t>
            </w:r>
          </w:p>
        </w:tc>
      </w:tr>
      <w:tr w:rsidR="00E24650" w:rsidRPr="00686F5B" w:rsidTr="000550C5">
        <w:trPr>
          <w:trHeight w:val="286"/>
        </w:trPr>
        <w:tc>
          <w:tcPr>
            <w:tcW w:w="6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E24650" w:rsidRPr="00542050" w:rsidRDefault="00697C0E" w:rsidP="0014453A">
            <w:pPr>
              <w:spacing w:line="276" w:lineRule="auto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>27</w:t>
            </w:r>
          </w:p>
        </w:tc>
        <w:tc>
          <w:tcPr>
            <w:tcW w:w="28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24650" w:rsidRPr="00542050" w:rsidRDefault="000550C5" w:rsidP="0014453A">
            <w:pPr>
              <w:spacing w:line="276" w:lineRule="auto"/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 xml:space="preserve">חקירות מרכז </w:t>
            </w:r>
          </w:p>
        </w:tc>
        <w:tc>
          <w:tcPr>
            <w:tcW w:w="28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24650" w:rsidRPr="00542050" w:rsidRDefault="000550C5" w:rsidP="0014453A">
            <w:pPr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 xml:space="preserve">הצורף 5 חולון </w:t>
            </w:r>
          </w:p>
        </w:tc>
      </w:tr>
      <w:tr w:rsidR="00E24650" w:rsidRPr="00686F5B" w:rsidTr="000550C5">
        <w:trPr>
          <w:trHeight w:val="286"/>
        </w:trPr>
        <w:tc>
          <w:tcPr>
            <w:tcW w:w="6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E24650" w:rsidRPr="00542050" w:rsidRDefault="00697C0E" w:rsidP="0014453A">
            <w:pPr>
              <w:spacing w:line="276" w:lineRule="auto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>28</w:t>
            </w:r>
          </w:p>
        </w:tc>
        <w:tc>
          <w:tcPr>
            <w:tcW w:w="28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24650" w:rsidRPr="00542050" w:rsidRDefault="000550C5" w:rsidP="0014453A">
            <w:pPr>
              <w:spacing w:line="276" w:lineRule="auto"/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 xml:space="preserve">חקירות יהלום </w:t>
            </w:r>
          </w:p>
        </w:tc>
        <w:tc>
          <w:tcPr>
            <w:tcW w:w="28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24650" w:rsidRPr="00542050" w:rsidRDefault="000550C5" w:rsidP="0014453A">
            <w:pPr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 xml:space="preserve">איילון 12 לוד </w:t>
            </w:r>
          </w:p>
        </w:tc>
      </w:tr>
      <w:tr w:rsidR="00E24650" w:rsidRPr="00686F5B" w:rsidTr="000550C5">
        <w:trPr>
          <w:trHeight w:val="286"/>
        </w:trPr>
        <w:tc>
          <w:tcPr>
            <w:tcW w:w="6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E24650" w:rsidRPr="00542050" w:rsidRDefault="00697C0E" w:rsidP="0014453A">
            <w:pPr>
              <w:spacing w:line="276" w:lineRule="auto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>29</w:t>
            </w:r>
          </w:p>
        </w:tc>
        <w:tc>
          <w:tcPr>
            <w:tcW w:w="28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24650" w:rsidRPr="00542050" w:rsidRDefault="000550C5" w:rsidP="0014453A">
            <w:pPr>
              <w:spacing w:line="276" w:lineRule="auto"/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 xml:space="preserve">לשכת הדרכה שפע טל </w:t>
            </w:r>
          </w:p>
        </w:tc>
        <w:tc>
          <w:tcPr>
            <w:tcW w:w="28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24650" w:rsidRPr="00542050" w:rsidRDefault="000550C5" w:rsidP="0014453A">
            <w:pPr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 w:hint="cs"/>
                <w:color w:val="000000"/>
                <w:rtl/>
              </w:rPr>
              <w:t xml:space="preserve">רחוב שפע טל 12 תל אביב </w:t>
            </w:r>
          </w:p>
        </w:tc>
      </w:tr>
      <w:tr w:rsidR="00E24650" w:rsidRPr="00686F5B" w:rsidTr="000550C5">
        <w:trPr>
          <w:trHeight w:val="286"/>
        </w:trPr>
        <w:tc>
          <w:tcPr>
            <w:tcW w:w="6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E24650" w:rsidRPr="00542050" w:rsidRDefault="00697C0E" w:rsidP="0014453A">
            <w:pPr>
              <w:spacing w:line="276" w:lineRule="auto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>30</w:t>
            </w:r>
          </w:p>
        </w:tc>
        <w:tc>
          <w:tcPr>
            <w:tcW w:w="28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24650" w:rsidRPr="00542050" w:rsidRDefault="000550C5" w:rsidP="0014453A">
            <w:pPr>
              <w:spacing w:line="276" w:lineRule="auto"/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 xml:space="preserve">מש"מ ראשון לציון </w:t>
            </w:r>
          </w:p>
        </w:tc>
        <w:tc>
          <w:tcPr>
            <w:tcW w:w="28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24650" w:rsidRDefault="000550C5" w:rsidP="0014453A">
            <w:pPr>
              <w:jc w:val="both"/>
              <w:rPr>
                <w:rFonts w:ascii="Arial" w:hAnsi="Arial" w:cs="Arial"/>
                <w:color w:val="000000"/>
                <w:rtl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>הרצל 30 ראשון סנטר ראשון לציון</w:t>
            </w:r>
          </w:p>
          <w:p w:rsidR="000550C5" w:rsidRDefault="000550C5" w:rsidP="0014453A">
            <w:pPr>
              <w:jc w:val="both"/>
              <w:rPr>
                <w:rFonts w:ascii="Arial" w:hAnsi="Arial" w:cs="Arial"/>
                <w:color w:val="000000"/>
                <w:rtl/>
              </w:rPr>
            </w:pPr>
          </w:p>
          <w:p w:rsidR="000550C5" w:rsidRDefault="000550C5" w:rsidP="0014453A">
            <w:pPr>
              <w:jc w:val="both"/>
              <w:rPr>
                <w:rFonts w:ascii="Arial" w:hAnsi="Arial" w:cs="Arial"/>
                <w:color w:val="000000"/>
                <w:rtl/>
              </w:rPr>
            </w:pPr>
          </w:p>
          <w:p w:rsidR="000550C5" w:rsidRDefault="000550C5" w:rsidP="0014453A">
            <w:pPr>
              <w:jc w:val="both"/>
              <w:rPr>
                <w:rFonts w:ascii="Arial" w:hAnsi="Arial" w:cs="Arial"/>
                <w:color w:val="000000"/>
                <w:rtl/>
              </w:rPr>
            </w:pPr>
          </w:p>
          <w:p w:rsidR="000550C5" w:rsidRPr="00542050" w:rsidRDefault="000550C5" w:rsidP="0014453A">
            <w:pPr>
              <w:jc w:val="both"/>
              <w:rPr>
                <w:rFonts w:ascii="Arial" w:hAnsi="Arial" w:cs="Arial"/>
                <w:color w:val="000000"/>
                <w:rtl/>
              </w:rPr>
            </w:pPr>
          </w:p>
        </w:tc>
      </w:tr>
    </w:tbl>
    <w:tbl>
      <w:tblPr>
        <w:bidiVisual/>
        <w:tblW w:w="6257" w:type="dxa"/>
        <w:tblInd w:w="93" w:type="dxa"/>
        <w:tblLook w:val="04A0"/>
      </w:tblPr>
      <w:tblGrid>
        <w:gridCol w:w="617"/>
        <w:gridCol w:w="2920"/>
        <w:gridCol w:w="2720"/>
      </w:tblGrid>
      <w:tr w:rsidR="00E24650" w:rsidRPr="008315F1" w:rsidTr="0014453A">
        <w:trPr>
          <w:trHeight w:val="285"/>
        </w:trPr>
        <w:tc>
          <w:tcPr>
            <w:tcW w:w="6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4650" w:rsidRPr="008315F1" w:rsidRDefault="00A22F94" w:rsidP="0014453A">
            <w:pPr>
              <w:bidi w:val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lastRenderedPageBreak/>
              <w:t>31</w:t>
            </w:r>
          </w:p>
        </w:tc>
        <w:tc>
          <w:tcPr>
            <w:tcW w:w="2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4650" w:rsidRPr="008315F1" w:rsidRDefault="000550C5" w:rsidP="0014453A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 xml:space="preserve">מע"מ נצרת </w:t>
            </w:r>
          </w:p>
        </w:tc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4650" w:rsidRPr="008315F1" w:rsidRDefault="000550C5" w:rsidP="0014453A">
            <w:pPr>
              <w:jc w:val="both"/>
              <w:rPr>
                <w:rFonts w:ascii="Arial" w:hAnsi="Arial" w:cs="Arial"/>
                <w:color w:val="000000"/>
                <w:lang w:eastAsia="he-IL"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 xml:space="preserve">המלאכה 52 נצרת עילית </w:t>
            </w:r>
          </w:p>
        </w:tc>
      </w:tr>
      <w:tr w:rsidR="00E24650" w:rsidRPr="008315F1" w:rsidTr="0014453A">
        <w:trPr>
          <w:trHeight w:val="285"/>
        </w:trPr>
        <w:tc>
          <w:tcPr>
            <w:tcW w:w="6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4650" w:rsidRPr="008315F1" w:rsidRDefault="00A22F94" w:rsidP="0014453A">
            <w:pPr>
              <w:bidi w:val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>32</w:t>
            </w:r>
          </w:p>
        </w:tc>
        <w:tc>
          <w:tcPr>
            <w:tcW w:w="2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4650" w:rsidRPr="008315F1" w:rsidRDefault="00954238" w:rsidP="0014453A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 xml:space="preserve">מכס חיפה </w:t>
            </w:r>
          </w:p>
        </w:tc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4650" w:rsidRPr="008315F1" w:rsidRDefault="00954238" w:rsidP="0014453A">
            <w:pPr>
              <w:jc w:val="both"/>
              <w:rPr>
                <w:rFonts w:ascii="Arial" w:hAnsi="Arial" w:cs="Arial"/>
                <w:color w:val="000000"/>
                <w:lang w:eastAsia="he-IL"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 xml:space="preserve">נמל חיפה </w:t>
            </w:r>
          </w:p>
        </w:tc>
      </w:tr>
      <w:tr w:rsidR="00E24650" w:rsidRPr="008315F1" w:rsidTr="0014453A">
        <w:trPr>
          <w:trHeight w:val="285"/>
        </w:trPr>
        <w:tc>
          <w:tcPr>
            <w:tcW w:w="6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4650" w:rsidRPr="008315F1" w:rsidRDefault="00A22F94" w:rsidP="0014453A">
            <w:pPr>
              <w:bidi w:val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>33</w:t>
            </w:r>
          </w:p>
        </w:tc>
        <w:tc>
          <w:tcPr>
            <w:tcW w:w="2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4650" w:rsidRPr="008315F1" w:rsidRDefault="00954238" w:rsidP="0014453A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 xml:space="preserve">מע"מ נתניה </w:t>
            </w:r>
          </w:p>
        </w:tc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4650" w:rsidRPr="008315F1" w:rsidRDefault="00954238" w:rsidP="0014453A">
            <w:pPr>
              <w:jc w:val="both"/>
              <w:rPr>
                <w:rFonts w:ascii="Arial" w:hAnsi="Arial" w:cs="Arial"/>
                <w:color w:val="000000"/>
                <w:lang w:eastAsia="he-IL"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 xml:space="preserve">סמילנסקי 8 נתניה </w:t>
            </w:r>
          </w:p>
        </w:tc>
      </w:tr>
      <w:tr w:rsidR="00E24650" w:rsidRPr="008315F1" w:rsidTr="0014453A">
        <w:trPr>
          <w:trHeight w:val="285"/>
        </w:trPr>
        <w:tc>
          <w:tcPr>
            <w:tcW w:w="6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4650" w:rsidRPr="008315F1" w:rsidRDefault="00A22F94" w:rsidP="0014453A">
            <w:pPr>
              <w:bidi w:val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>34</w:t>
            </w:r>
          </w:p>
        </w:tc>
        <w:tc>
          <w:tcPr>
            <w:tcW w:w="2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4650" w:rsidRPr="008315F1" w:rsidRDefault="00954238" w:rsidP="0014453A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 xml:space="preserve">אתר משקף מכולות חיפה </w:t>
            </w:r>
          </w:p>
        </w:tc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4650" w:rsidRPr="008315F1" w:rsidRDefault="00E24650" w:rsidP="0014453A">
            <w:pPr>
              <w:jc w:val="both"/>
              <w:rPr>
                <w:rFonts w:ascii="Arial" w:hAnsi="Arial" w:cs="Arial"/>
                <w:color w:val="000000"/>
                <w:lang w:eastAsia="he-IL"/>
              </w:rPr>
            </w:pPr>
            <w:r w:rsidRPr="00FF6CD5"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 xml:space="preserve">נמל </w:t>
            </w:r>
            <w:r w:rsidRPr="00FF6CD5">
              <w:rPr>
                <w:rFonts w:ascii="Arial" w:hAnsi="Arial" w:cs="Arial"/>
                <w:color w:val="000000"/>
                <w:sz w:val="22"/>
                <w:szCs w:val="22"/>
                <w:rtl/>
              </w:rPr>
              <w:t>חיפה</w:t>
            </w:r>
            <w:r w:rsidR="00FF6CD5">
              <w:rPr>
                <w:rFonts w:ascii="Arial" w:hAnsi="Arial" w:cs="Arial" w:hint="cs"/>
                <w:color w:val="000000"/>
                <w:rtl/>
                <w:lang w:eastAsia="he-IL"/>
              </w:rPr>
              <w:t xml:space="preserve"> חוף שמן </w:t>
            </w:r>
          </w:p>
        </w:tc>
      </w:tr>
      <w:tr w:rsidR="00E24650" w:rsidRPr="008315F1" w:rsidTr="0014453A">
        <w:trPr>
          <w:trHeight w:val="285"/>
        </w:trPr>
        <w:tc>
          <w:tcPr>
            <w:tcW w:w="6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4650" w:rsidRPr="008315F1" w:rsidRDefault="00A22F94" w:rsidP="0014453A">
            <w:pPr>
              <w:bidi w:val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>35</w:t>
            </w:r>
          </w:p>
        </w:tc>
        <w:tc>
          <w:tcPr>
            <w:tcW w:w="2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4650" w:rsidRPr="008315F1" w:rsidRDefault="00954238" w:rsidP="0014453A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 xml:space="preserve">מע"מ גוש דן </w:t>
            </w:r>
          </w:p>
        </w:tc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4650" w:rsidRPr="008315F1" w:rsidRDefault="00954238" w:rsidP="0014453A">
            <w:pPr>
              <w:jc w:val="both"/>
              <w:rPr>
                <w:rFonts w:ascii="Arial" w:hAnsi="Arial" w:cs="Arial"/>
                <w:color w:val="000000"/>
                <w:lang w:eastAsia="he-IL"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 xml:space="preserve">בן </w:t>
            </w:r>
            <w:proofErr w:type="spellStart"/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>גוריון</w:t>
            </w:r>
            <w:proofErr w:type="spellEnd"/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 xml:space="preserve"> 38 רמת גן </w:t>
            </w:r>
          </w:p>
        </w:tc>
      </w:tr>
      <w:tr w:rsidR="00E24650" w:rsidRPr="008315F1" w:rsidTr="0014453A">
        <w:trPr>
          <w:trHeight w:val="285"/>
        </w:trPr>
        <w:tc>
          <w:tcPr>
            <w:tcW w:w="6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4650" w:rsidRPr="008315F1" w:rsidRDefault="00A22F94" w:rsidP="0014453A">
            <w:pPr>
              <w:bidi w:val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>36</w:t>
            </w:r>
          </w:p>
        </w:tc>
        <w:tc>
          <w:tcPr>
            <w:tcW w:w="2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4650" w:rsidRPr="008315F1" w:rsidRDefault="00954238" w:rsidP="0014453A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 xml:space="preserve">מע"מ פ"ת </w:t>
            </w:r>
          </w:p>
        </w:tc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4650" w:rsidRPr="008315F1" w:rsidRDefault="00954238" w:rsidP="0014453A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 xml:space="preserve">הסתדרות 26 פ"ת </w:t>
            </w:r>
          </w:p>
        </w:tc>
      </w:tr>
      <w:tr w:rsidR="00E24650" w:rsidRPr="008315F1" w:rsidTr="0014453A">
        <w:trPr>
          <w:trHeight w:val="285"/>
        </w:trPr>
        <w:tc>
          <w:tcPr>
            <w:tcW w:w="6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4650" w:rsidRPr="008315F1" w:rsidRDefault="00A22F94" w:rsidP="0014453A">
            <w:pPr>
              <w:bidi w:val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>37</w:t>
            </w:r>
          </w:p>
        </w:tc>
        <w:tc>
          <w:tcPr>
            <w:tcW w:w="2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4650" w:rsidRPr="008315F1" w:rsidRDefault="00954238" w:rsidP="0014453A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 xml:space="preserve">מכס נתב"ג </w:t>
            </w:r>
          </w:p>
        </w:tc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4650" w:rsidRPr="008315F1" w:rsidRDefault="00954238" w:rsidP="0014453A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 xml:space="preserve">נתב"ג </w:t>
            </w:r>
          </w:p>
        </w:tc>
      </w:tr>
      <w:tr w:rsidR="00E24650" w:rsidRPr="008315F1" w:rsidTr="0014453A">
        <w:trPr>
          <w:trHeight w:val="285"/>
        </w:trPr>
        <w:tc>
          <w:tcPr>
            <w:tcW w:w="6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4650" w:rsidRPr="008315F1" w:rsidRDefault="00A22F94" w:rsidP="0014453A">
            <w:pPr>
              <w:bidi w:val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>38</w:t>
            </w:r>
          </w:p>
        </w:tc>
        <w:tc>
          <w:tcPr>
            <w:tcW w:w="2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4650" w:rsidRPr="008315F1" w:rsidRDefault="00954238" w:rsidP="0014453A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 xml:space="preserve">אגף ביטחון מכס מע"מ </w:t>
            </w:r>
          </w:p>
        </w:tc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4650" w:rsidRPr="008315F1" w:rsidRDefault="00954238" w:rsidP="0014453A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 xml:space="preserve">אבא הלל סילבר 18 לוד </w:t>
            </w:r>
          </w:p>
        </w:tc>
      </w:tr>
      <w:tr w:rsidR="00E24650" w:rsidRPr="008315F1" w:rsidTr="0014453A">
        <w:trPr>
          <w:trHeight w:val="285"/>
        </w:trPr>
        <w:tc>
          <w:tcPr>
            <w:tcW w:w="6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4650" w:rsidRPr="008315F1" w:rsidRDefault="00A22F94" w:rsidP="0014453A">
            <w:pPr>
              <w:bidi w:val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>39</w:t>
            </w:r>
          </w:p>
        </w:tc>
        <w:tc>
          <w:tcPr>
            <w:tcW w:w="2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4650" w:rsidRPr="008315F1" w:rsidRDefault="00E24650" w:rsidP="00954238">
            <w:pPr>
              <w:rPr>
                <w:rFonts w:ascii="Arial" w:hAnsi="Arial" w:cs="Arial"/>
                <w:color w:val="000000"/>
              </w:rPr>
            </w:pPr>
            <w:r w:rsidRPr="008315F1">
              <w:rPr>
                <w:rFonts w:ascii="Arial" w:hAnsi="Arial" w:cs="Arial"/>
                <w:color w:val="000000"/>
                <w:sz w:val="22"/>
                <w:szCs w:val="22"/>
                <w:rtl/>
              </w:rPr>
              <w:t xml:space="preserve">מע"מ </w:t>
            </w:r>
            <w:r w:rsidR="00954238"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 xml:space="preserve">בת ים </w:t>
            </w:r>
          </w:p>
        </w:tc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4650" w:rsidRPr="008315F1" w:rsidRDefault="00FF6CD5" w:rsidP="0014453A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 w:hint="cs"/>
                <w:color w:val="000000"/>
                <w:rtl/>
              </w:rPr>
              <w:t xml:space="preserve">רוטשילד 29 בת ים </w:t>
            </w:r>
          </w:p>
        </w:tc>
      </w:tr>
      <w:tr w:rsidR="00E24650" w:rsidRPr="008315F1" w:rsidTr="0014453A">
        <w:trPr>
          <w:trHeight w:val="285"/>
        </w:trPr>
        <w:tc>
          <w:tcPr>
            <w:tcW w:w="6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4650" w:rsidRPr="008315F1" w:rsidRDefault="00A22F94" w:rsidP="0014453A">
            <w:pPr>
              <w:bidi w:val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>40</w:t>
            </w:r>
          </w:p>
        </w:tc>
        <w:tc>
          <w:tcPr>
            <w:tcW w:w="2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4650" w:rsidRPr="008315F1" w:rsidRDefault="00954238" w:rsidP="0014453A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 xml:space="preserve">חקירות מע"מ תל אביב </w:t>
            </w:r>
          </w:p>
        </w:tc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4650" w:rsidRPr="008315F1" w:rsidRDefault="00954238" w:rsidP="0014453A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 xml:space="preserve"> רחוב גלילי </w:t>
            </w:r>
            <w:proofErr w:type="spellStart"/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>קרית</w:t>
            </w:r>
            <w:proofErr w:type="spellEnd"/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 xml:space="preserve"> הממשלה ראשון לציון </w:t>
            </w:r>
          </w:p>
        </w:tc>
      </w:tr>
      <w:tr w:rsidR="00E24650" w:rsidRPr="008315F1" w:rsidTr="0014453A">
        <w:trPr>
          <w:trHeight w:val="285"/>
        </w:trPr>
        <w:tc>
          <w:tcPr>
            <w:tcW w:w="6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4650" w:rsidRPr="008315F1" w:rsidRDefault="00A22F94" w:rsidP="0014453A">
            <w:pPr>
              <w:bidi w:val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>41</w:t>
            </w:r>
          </w:p>
        </w:tc>
        <w:tc>
          <w:tcPr>
            <w:tcW w:w="2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4650" w:rsidRPr="008315F1" w:rsidRDefault="00954238" w:rsidP="0014453A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 xml:space="preserve">מכס מרכז </w:t>
            </w:r>
          </w:p>
        </w:tc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4650" w:rsidRPr="008315F1" w:rsidRDefault="00954238" w:rsidP="0014453A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 xml:space="preserve">רחוב גלילי </w:t>
            </w:r>
            <w:proofErr w:type="spellStart"/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>קרית</w:t>
            </w:r>
            <w:proofErr w:type="spellEnd"/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 xml:space="preserve"> הממשלה ראשון לציון</w:t>
            </w:r>
          </w:p>
        </w:tc>
      </w:tr>
      <w:tr w:rsidR="00E24650" w:rsidRPr="008315F1" w:rsidTr="0014453A">
        <w:trPr>
          <w:trHeight w:val="285"/>
        </w:trPr>
        <w:tc>
          <w:tcPr>
            <w:tcW w:w="6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4650" w:rsidRPr="008315F1" w:rsidRDefault="00A22F94" w:rsidP="0014453A">
            <w:pPr>
              <w:bidi w:val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>42</w:t>
            </w:r>
          </w:p>
        </w:tc>
        <w:tc>
          <w:tcPr>
            <w:tcW w:w="2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4650" w:rsidRPr="008315F1" w:rsidRDefault="00E24650" w:rsidP="00954238">
            <w:pPr>
              <w:rPr>
                <w:rFonts w:ascii="Arial" w:hAnsi="Arial" w:cs="Arial"/>
                <w:color w:val="000000"/>
              </w:rPr>
            </w:pPr>
            <w:r w:rsidRPr="008315F1">
              <w:rPr>
                <w:rFonts w:ascii="Arial" w:hAnsi="Arial" w:cs="Arial"/>
                <w:color w:val="000000"/>
                <w:sz w:val="22"/>
                <w:szCs w:val="22"/>
                <w:rtl/>
              </w:rPr>
              <w:t xml:space="preserve">מע"מ </w:t>
            </w:r>
            <w:r w:rsidR="00954238"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 xml:space="preserve">3 תל אביב </w:t>
            </w:r>
          </w:p>
        </w:tc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4650" w:rsidRPr="008315F1" w:rsidRDefault="00954238" w:rsidP="0014453A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 xml:space="preserve">רחוב השלושה תל אביב </w:t>
            </w:r>
          </w:p>
        </w:tc>
      </w:tr>
      <w:tr w:rsidR="00E24650" w:rsidRPr="008315F1" w:rsidTr="0014453A">
        <w:trPr>
          <w:trHeight w:val="285"/>
        </w:trPr>
        <w:tc>
          <w:tcPr>
            <w:tcW w:w="6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4650" w:rsidRPr="008315F1" w:rsidRDefault="00A22F94" w:rsidP="0014453A">
            <w:pPr>
              <w:bidi w:val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>43</w:t>
            </w:r>
          </w:p>
        </w:tc>
        <w:tc>
          <w:tcPr>
            <w:tcW w:w="2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4650" w:rsidRPr="008315F1" w:rsidRDefault="00954238" w:rsidP="0014453A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 xml:space="preserve">חקירות ב"ש </w:t>
            </w:r>
          </w:p>
        </w:tc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4650" w:rsidRPr="008315F1" w:rsidRDefault="00954238" w:rsidP="0014453A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 xml:space="preserve">שזר 31 ב"ש </w:t>
            </w:r>
          </w:p>
        </w:tc>
      </w:tr>
      <w:tr w:rsidR="00E24650" w:rsidRPr="008315F1" w:rsidTr="0014453A">
        <w:trPr>
          <w:trHeight w:val="285"/>
        </w:trPr>
        <w:tc>
          <w:tcPr>
            <w:tcW w:w="6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4650" w:rsidRPr="008315F1" w:rsidRDefault="00A22F94" w:rsidP="0014453A">
            <w:pPr>
              <w:bidi w:val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>44</w:t>
            </w:r>
          </w:p>
        </w:tc>
        <w:tc>
          <w:tcPr>
            <w:tcW w:w="2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4650" w:rsidRPr="008315F1" w:rsidRDefault="00954238" w:rsidP="0014453A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 xml:space="preserve">מס קניה תל אביב </w:t>
            </w:r>
          </w:p>
        </w:tc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4650" w:rsidRPr="008315F1" w:rsidRDefault="00954238" w:rsidP="0014453A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 xml:space="preserve">המסגר 14 תל אביב </w:t>
            </w:r>
          </w:p>
        </w:tc>
      </w:tr>
      <w:tr w:rsidR="00E24650" w:rsidRPr="008315F1" w:rsidTr="0014453A">
        <w:trPr>
          <w:trHeight w:val="285"/>
        </w:trPr>
        <w:tc>
          <w:tcPr>
            <w:tcW w:w="6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4650" w:rsidRPr="008315F1" w:rsidRDefault="00A22F94" w:rsidP="0014453A">
            <w:pPr>
              <w:bidi w:val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>45</w:t>
            </w:r>
          </w:p>
        </w:tc>
        <w:tc>
          <w:tcPr>
            <w:tcW w:w="2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4650" w:rsidRPr="008315F1" w:rsidRDefault="00954238" w:rsidP="0014453A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 xml:space="preserve">חקירות מע"מ ירושלים </w:t>
            </w:r>
          </w:p>
        </w:tc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4650" w:rsidRPr="008315F1" w:rsidRDefault="00954238" w:rsidP="0014453A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 xml:space="preserve">שלום ציון המלכה 18 ירושלים </w:t>
            </w:r>
          </w:p>
        </w:tc>
      </w:tr>
      <w:tr w:rsidR="00E24650" w:rsidRPr="008315F1" w:rsidTr="0014453A">
        <w:trPr>
          <w:trHeight w:val="285"/>
        </w:trPr>
        <w:tc>
          <w:tcPr>
            <w:tcW w:w="6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4650" w:rsidRPr="008315F1" w:rsidRDefault="00A22F94" w:rsidP="0014453A">
            <w:pPr>
              <w:bidi w:val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>46</w:t>
            </w:r>
          </w:p>
        </w:tc>
        <w:tc>
          <w:tcPr>
            <w:tcW w:w="2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4650" w:rsidRPr="008315F1" w:rsidRDefault="00E24650" w:rsidP="00954238">
            <w:pPr>
              <w:rPr>
                <w:rFonts w:ascii="Arial" w:hAnsi="Arial" w:cs="Arial"/>
                <w:color w:val="000000"/>
              </w:rPr>
            </w:pPr>
            <w:r w:rsidRPr="008315F1">
              <w:rPr>
                <w:rFonts w:ascii="Arial" w:hAnsi="Arial" w:cs="Arial"/>
                <w:color w:val="000000"/>
                <w:sz w:val="22"/>
                <w:szCs w:val="22"/>
                <w:rtl/>
              </w:rPr>
              <w:t xml:space="preserve">מע"מ </w:t>
            </w:r>
            <w:r w:rsidR="00954238"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 xml:space="preserve">אשדוד </w:t>
            </w:r>
          </w:p>
        </w:tc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4650" w:rsidRPr="008315F1" w:rsidRDefault="00954238" w:rsidP="0014453A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 xml:space="preserve">בית הפורום הבנאים 2 אשדוד </w:t>
            </w:r>
          </w:p>
        </w:tc>
      </w:tr>
      <w:tr w:rsidR="00E24650" w:rsidRPr="008315F1" w:rsidTr="0014453A">
        <w:trPr>
          <w:trHeight w:val="285"/>
        </w:trPr>
        <w:tc>
          <w:tcPr>
            <w:tcW w:w="6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4650" w:rsidRPr="008315F1" w:rsidRDefault="00A22F94" w:rsidP="0014453A">
            <w:pPr>
              <w:bidi w:val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>47</w:t>
            </w:r>
          </w:p>
        </w:tc>
        <w:tc>
          <w:tcPr>
            <w:tcW w:w="2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4650" w:rsidRPr="008315F1" w:rsidRDefault="00954238" w:rsidP="0014453A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 xml:space="preserve">בית מכס אשדוד </w:t>
            </w:r>
          </w:p>
        </w:tc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4650" w:rsidRPr="008315F1" w:rsidRDefault="00954238" w:rsidP="0014453A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>בית הפורום הבנאים 2 אשדוד</w:t>
            </w:r>
          </w:p>
        </w:tc>
      </w:tr>
      <w:tr w:rsidR="00E24650" w:rsidRPr="008315F1" w:rsidTr="0014453A">
        <w:trPr>
          <w:trHeight w:val="285"/>
        </w:trPr>
        <w:tc>
          <w:tcPr>
            <w:tcW w:w="6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4650" w:rsidRPr="008315F1" w:rsidRDefault="00A22F94" w:rsidP="0014453A">
            <w:pPr>
              <w:bidi w:val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>48</w:t>
            </w:r>
          </w:p>
        </w:tc>
        <w:tc>
          <w:tcPr>
            <w:tcW w:w="2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4650" w:rsidRPr="008315F1" w:rsidRDefault="00954238" w:rsidP="0014453A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 xml:space="preserve">אתר משקף מכולות אשדוד </w:t>
            </w:r>
          </w:p>
        </w:tc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4650" w:rsidRPr="008315F1" w:rsidRDefault="00FF6CD5" w:rsidP="0014453A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>נמל אשדוד</w:t>
            </w:r>
          </w:p>
        </w:tc>
      </w:tr>
      <w:tr w:rsidR="00E24650" w:rsidRPr="008315F1" w:rsidTr="0014453A">
        <w:trPr>
          <w:trHeight w:val="285"/>
        </w:trPr>
        <w:tc>
          <w:tcPr>
            <w:tcW w:w="6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4650" w:rsidRPr="008315F1" w:rsidRDefault="00A22F94" w:rsidP="0014453A">
            <w:pPr>
              <w:bidi w:val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>49</w:t>
            </w:r>
          </w:p>
        </w:tc>
        <w:tc>
          <w:tcPr>
            <w:tcW w:w="2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4650" w:rsidRPr="008315F1" w:rsidRDefault="007B6B62" w:rsidP="0014453A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 xml:space="preserve">משקף מכולות אלנבי </w:t>
            </w:r>
          </w:p>
        </w:tc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4650" w:rsidRPr="008315F1" w:rsidRDefault="00FF6CD5" w:rsidP="0014453A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 xml:space="preserve">מעבר גשר אלנבי </w:t>
            </w:r>
          </w:p>
        </w:tc>
      </w:tr>
      <w:tr w:rsidR="00E24650" w:rsidRPr="008315F1" w:rsidTr="0014453A">
        <w:trPr>
          <w:trHeight w:val="285"/>
        </w:trPr>
        <w:tc>
          <w:tcPr>
            <w:tcW w:w="6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4650" w:rsidRPr="008315F1" w:rsidRDefault="00A22F94" w:rsidP="0014453A">
            <w:pPr>
              <w:bidi w:val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>50</w:t>
            </w:r>
          </w:p>
        </w:tc>
        <w:tc>
          <w:tcPr>
            <w:tcW w:w="2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4650" w:rsidRPr="008315F1" w:rsidRDefault="007B6B62" w:rsidP="0014453A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 xml:space="preserve">חקירות ב"ש </w:t>
            </w:r>
          </w:p>
        </w:tc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4650" w:rsidRPr="008315F1" w:rsidRDefault="007B6B62" w:rsidP="0014453A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 xml:space="preserve">שזר 31 ב"ש </w:t>
            </w:r>
          </w:p>
        </w:tc>
      </w:tr>
      <w:tr w:rsidR="00E24650" w:rsidRPr="008315F1" w:rsidTr="0014453A">
        <w:trPr>
          <w:trHeight w:val="285"/>
        </w:trPr>
        <w:tc>
          <w:tcPr>
            <w:tcW w:w="6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4650" w:rsidRPr="008315F1" w:rsidRDefault="00A22F94" w:rsidP="0014453A">
            <w:pPr>
              <w:bidi w:val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>51</w:t>
            </w:r>
          </w:p>
        </w:tc>
        <w:tc>
          <w:tcPr>
            <w:tcW w:w="2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4650" w:rsidRPr="008315F1" w:rsidRDefault="007B6B62" w:rsidP="0014453A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 xml:space="preserve">משקף מכולות ניצנה </w:t>
            </w:r>
          </w:p>
        </w:tc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4650" w:rsidRPr="008315F1" w:rsidRDefault="00FF6CD5" w:rsidP="0014453A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 xml:space="preserve">מעבר גבול ניצנה </w:t>
            </w:r>
          </w:p>
        </w:tc>
      </w:tr>
      <w:tr w:rsidR="00E24650" w:rsidRPr="008315F1" w:rsidTr="0014453A">
        <w:trPr>
          <w:trHeight w:val="285"/>
        </w:trPr>
        <w:tc>
          <w:tcPr>
            <w:tcW w:w="6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4650" w:rsidRPr="008315F1" w:rsidRDefault="00A22F94" w:rsidP="0014453A">
            <w:pPr>
              <w:bidi w:val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>52</w:t>
            </w:r>
          </w:p>
        </w:tc>
        <w:tc>
          <w:tcPr>
            <w:tcW w:w="2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4650" w:rsidRPr="008315F1" w:rsidRDefault="007B6B62" w:rsidP="0014453A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 xml:space="preserve">משקף מכולות נהר הירדן </w:t>
            </w:r>
          </w:p>
        </w:tc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4650" w:rsidRPr="008315F1" w:rsidRDefault="00FF6CD5" w:rsidP="0014453A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 xml:space="preserve">מעבר גבול שייח חוסיין בית שאן </w:t>
            </w:r>
          </w:p>
        </w:tc>
      </w:tr>
      <w:tr w:rsidR="00E24650" w:rsidRPr="008315F1" w:rsidTr="0014453A">
        <w:trPr>
          <w:trHeight w:val="285"/>
        </w:trPr>
        <w:tc>
          <w:tcPr>
            <w:tcW w:w="6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4650" w:rsidRPr="008315F1" w:rsidRDefault="00A22F94" w:rsidP="0014453A">
            <w:pPr>
              <w:bidi w:val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>53</w:t>
            </w:r>
          </w:p>
        </w:tc>
        <w:tc>
          <w:tcPr>
            <w:tcW w:w="2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4650" w:rsidRPr="008315F1" w:rsidRDefault="007B6B62" w:rsidP="0014453A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 xml:space="preserve">משקף נמל חיפה החדש </w:t>
            </w:r>
          </w:p>
        </w:tc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4650" w:rsidRPr="008315F1" w:rsidRDefault="00FF6CD5" w:rsidP="0014453A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 xml:space="preserve">נמל המפרץ חיפה </w:t>
            </w:r>
          </w:p>
        </w:tc>
      </w:tr>
    </w:tbl>
    <w:p w:rsidR="00E24650" w:rsidRDefault="00E24650" w:rsidP="00E24650">
      <w:pPr>
        <w:spacing w:after="200" w:line="276" w:lineRule="auto"/>
        <w:rPr>
          <w:rtl/>
        </w:rPr>
      </w:pPr>
    </w:p>
    <w:p w:rsidR="003707D7" w:rsidRPr="003707D7" w:rsidRDefault="003707D7" w:rsidP="00E24650">
      <w:pPr>
        <w:rPr>
          <w:rtl/>
        </w:rPr>
      </w:pPr>
    </w:p>
    <w:sectPr w:rsidR="003707D7" w:rsidRPr="003707D7" w:rsidSect="000D411C">
      <w:headerReference w:type="default" r:id="rId8"/>
      <w:footerReference w:type="default" r:id="rId9"/>
      <w:endnotePr>
        <w:numFmt w:val="lowerLetter"/>
      </w:endnotePr>
      <w:pgSz w:w="11906" w:h="16838"/>
      <w:pgMar w:top="1440" w:right="850" w:bottom="1440" w:left="850" w:header="720" w:footer="454" w:gutter="0"/>
      <w:cols w:space="720"/>
      <w:bidi/>
      <w:rtlGutter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E0642" w:rsidRDefault="004E0642">
      <w:r>
        <w:separator/>
      </w:r>
    </w:p>
  </w:endnote>
  <w:endnote w:type="continuationSeparator" w:id="0">
    <w:p w:rsidR="004E0642" w:rsidRDefault="004E064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RosenbergBlackMF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RosenbergMF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1423D" w:rsidRDefault="0011423D">
    <w:pPr>
      <w:pStyle w:val="a5"/>
      <w:rPr>
        <w:rtl/>
      </w:rPr>
    </w:pPr>
    <w:r>
      <w:rPr>
        <w:rFonts w:hint="cs"/>
        <w:rtl/>
      </w:rPr>
      <w:t xml:space="preserve">                             </w:t>
    </w:r>
  </w:p>
  <w:p w:rsidR="0011423D" w:rsidRDefault="0011423D">
    <w:pPr>
      <w:pStyle w:val="a5"/>
      <w:rPr>
        <w:rFonts w:ascii="RosenbergMF" w:hAnsi="RosenbergMF"/>
        <w:color w:val="0158A8"/>
        <w:rtl/>
      </w:rPr>
    </w:pPr>
    <w:r>
      <w:rPr>
        <w:rFonts w:hint="cs"/>
        <w:rtl/>
      </w:rPr>
      <w:t xml:space="preserve">                            </w:t>
    </w:r>
    <w:r>
      <w:rPr>
        <w:rFonts w:ascii="RosenbergMF" w:hAnsi="RosenbergMF"/>
        <w:color w:val="0158A8"/>
        <w:rtl/>
      </w:rPr>
      <w:t xml:space="preserve"> רח' </w:t>
    </w:r>
    <w:r>
      <w:rPr>
        <w:rFonts w:ascii="RosenbergMF" w:hAnsi="RosenbergMF" w:hint="cs"/>
        <w:color w:val="0158A8"/>
        <w:rtl/>
      </w:rPr>
      <w:t>כנפי נשרים</w:t>
    </w:r>
    <w:r>
      <w:rPr>
        <w:rFonts w:ascii="RosenbergMF" w:hAnsi="RosenbergMF"/>
        <w:color w:val="0158A8"/>
        <w:rtl/>
      </w:rPr>
      <w:t xml:space="preserve"> 5 , ת"ד </w:t>
    </w:r>
    <w:r>
      <w:rPr>
        <w:rFonts w:ascii="RosenbergMF" w:hAnsi="RosenbergMF" w:hint="cs"/>
        <w:color w:val="0158A8"/>
        <w:rtl/>
      </w:rPr>
      <w:t>1170</w:t>
    </w:r>
    <w:r>
      <w:rPr>
        <w:rFonts w:ascii="RosenbergMF" w:hAnsi="RosenbergMF"/>
        <w:color w:val="0158A8"/>
        <w:rtl/>
      </w:rPr>
      <w:t xml:space="preserve"> ירושלים 910</w:t>
    </w:r>
    <w:r>
      <w:rPr>
        <w:rFonts w:ascii="RosenbergMF" w:hAnsi="RosenbergMF" w:hint="cs"/>
        <w:color w:val="0158A8"/>
        <w:rtl/>
      </w:rPr>
      <w:t>10</w:t>
    </w:r>
    <w:r>
      <w:rPr>
        <w:rFonts w:ascii="RosenbergMF" w:hAnsi="RosenbergMF"/>
        <w:color w:val="0158A8"/>
        <w:rtl/>
      </w:rPr>
      <w:t xml:space="preserve"> , טל</w:t>
    </w:r>
    <w:r>
      <w:rPr>
        <w:rFonts w:ascii="RosenbergMF" w:hAnsi="RosenbergMF" w:hint="cs"/>
        <w:color w:val="0158A8"/>
        <w:rtl/>
      </w:rPr>
      <w:t>: 6559139-02</w:t>
    </w:r>
    <w:r>
      <w:rPr>
        <w:rFonts w:ascii="RosenbergMF" w:hAnsi="RosenbergMF"/>
        <w:color w:val="0158A8"/>
        <w:rtl/>
      </w:rPr>
      <w:t xml:space="preserve"> פקס: </w:t>
    </w:r>
    <w:r>
      <w:rPr>
        <w:rFonts w:ascii="RosenbergMF" w:hAnsi="RosenbergMF" w:hint="cs"/>
        <w:color w:val="0158A8"/>
        <w:rtl/>
      </w:rPr>
      <w:t>6559521-02</w:t>
    </w:r>
  </w:p>
  <w:p w:rsidR="0011423D" w:rsidRDefault="00EB4D03" w:rsidP="00EB4D03">
    <w:pPr>
      <w:pStyle w:val="a5"/>
      <w:jc w:val="center"/>
      <w:rPr>
        <w:rFonts w:cs="Times New Roman"/>
        <w:color w:val="0158A8"/>
        <w:spacing w:val="24"/>
      </w:rPr>
    </w:pPr>
    <w:r>
      <w:rPr>
        <w:rFonts w:cs="Times New Roman"/>
        <w:color w:val="0158A8"/>
        <w:spacing w:val="24"/>
      </w:rPr>
      <w:t>kkarudo@itc.mof.gov.il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E0642" w:rsidRDefault="004E0642">
      <w:r>
        <w:separator/>
      </w:r>
    </w:p>
  </w:footnote>
  <w:footnote w:type="continuationSeparator" w:id="0">
    <w:p w:rsidR="004E0642" w:rsidRDefault="004E064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1423D" w:rsidRDefault="000B5FBC">
    <w:pPr>
      <w:pStyle w:val="a4"/>
      <w:jc w:val="center"/>
    </w:pPr>
    <w:r>
      <w:rPr>
        <w:noProof/>
      </w:rPr>
      <w:drawing>
        <wp:inline distT="0" distB="0" distL="0" distR="0">
          <wp:extent cx="898525" cy="898525"/>
          <wp:effectExtent l="19050" t="0" r="0" b="0"/>
          <wp:docPr id="1" name="תמונה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98525" cy="8985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11423D" w:rsidRDefault="0011423D">
    <w:pPr>
      <w:pStyle w:val="a4"/>
      <w:jc w:val="center"/>
      <w:rPr>
        <w:rFonts w:cs="RosenbergBlackMF"/>
        <w:bCs/>
        <w:color w:val="0158A8"/>
        <w:szCs w:val="28"/>
      </w:rPr>
    </w:pPr>
    <w:r>
      <w:rPr>
        <w:rFonts w:cs="RosenbergBlackMF" w:hint="cs"/>
        <w:bCs/>
        <w:color w:val="0158A8"/>
        <w:szCs w:val="28"/>
        <w:rtl/>
      </w:rPr>
      <w:t>אגף  הביטחון - מס הכנסה ומיסוי מקרקעין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592636"/>
    <w:multiLevelType w:val="hybridMultilevel"/>
    <w:tmpl w:val="76D09DF8"/>
    <w:lvl w:ilvl="0" w:tplc="875693B8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CDD7936"/>
    <w:multiLevelType w:val="hybridMultilevel"/>
    <w:tmpl w:val="38660286"/>
    <w:lvl w:ilvl="0" w:tplc="D96202B6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2">
    <w:nsid w:val="33881B43"/>
    <w:multiLevelType w:val="hybridMultilevel"/>
    <w:tmpl w:val="9036F14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90C12A1"/>
    <w:multiLevelType w:val="hybridMultilevel"/>
    <w:tmpl w:val="E8C2EFD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B3751C6"/>
    <w:multiLevelType w:val="hybridMultilevel"/>
    <w:tmpl w:val="05B2E49C"/>
    <w:lvl w:ilvl="0" w:tplc="C728E678">
      <w:start w:val="1"/>
      <w:numFmt w:val="decimal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D0E52AA"/>
    <w:multiLevelType w:val="hybridMultilevel"/>
    <w:tmpl w:val="C86A4958"/>
    <w:lvl w:ilvl="0" w:tplc="1DEC477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5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</w:num>
  <w:num w:numId="5">
    <w:abstractNumId w:val="0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attachedTemplate r:id="rId1"/>
  <w:stylePaneFormatFilter w:val="3F01"/>
  <w:defaultTabStop w:val="720"/>
  <w:drawingGridHorizontalSpacing w:val="120"/>
  <w:displayHorizontalDrawingGridEvery w:val="0"/>
  <w:displayVerticalDrawingGridEvery w:val="0"/>
  <w:noPunctuationKerning/>
  <w:characterSpacingControl w:val="doNotCompress"/>
  <w:savePreviewPicture/>
  <w:footnotePr>
    <w:footnote w:id="-1"/>
    <w:footnote w:id="0"/>
  </w:footnotePr>
  <w:endnotePr>
    <w:numFmt w:val="lowerLetter"/>
    <w:endnote w:id="-1"/>
    <w:endnote w:id="0"/>
  </w:endnotePr>
  <w:compat/>
  <w:rsids>
    <w:rsidRoot w:val="0014453A"/>
    <w:rsid w:val="00015CD5"/>
    <w:rsid w:val="00036A57"/>
    <w:rsid w:val="000550C5"/>
    <w:rsid w:val="00056CA8"/>
    <w:rsid w:val="000641C2"/>
    <w:rsid w:val="0006645C"/>
    <w:rsid w:val="000664BE"/>
    <w:rsid w:val="000760C1"/>
    <w:rsid w:val="00097B3E"/>
    <w:rsid w:val="000B431F"/>
    <w:rsid w:val="000B4B27"/>
    <w:rsid w:val="000B5FBC"/>
    <w:rsid w:val="000D411C"/>
    <w:rsid w:val="000D488F"/>
    <w:rsid w:val="00102BD7"/>
    <w:rsid w:val="0011423D"/>
    <w:rsid w:val="0014453A"/>
    <w:rsid w:val="00162339"/>
    <w:rsid w:val="00182ACF"/>
    <w:rsid w:val="00197FD9"/>
    <w:rsid w:val="001B2CC1"/>
    <w:rsid w:val="001C52D7"/>
    <w:rsid w:val="002253A3"/>
    <w:rsid w:val="0024498F"/>
    <w:rsid w:val="002620E7"/>
    <w:rsid w:val="00276FFD"/>
    <w:rsid w:val="002A4C30"/>
    <w:rsid w:val="002E5BCA"/>
    <w:rsid w:val="00304A02"/>
    <w:rsid w:val="00341158"/>
    <w:rsid w:val="003438F1"/>
    <w:rsid w:val="0036473E"/>
    <w:rsid w:val="00364949"/>
    <w:rsid w:val="00367571"/>
    <w:rsid w:val="003707D7"/>
    <w:rsid w:val="003725C5"/>
    <w:rsid w:val="003F64A0"/>
    <w:rsid w:val="00447C79"/>
    <w:rsid w:val="00474CCC"/>
    <w:rsid w:val="00494D16"/>
    <w:rsid w:val="004C3B94"/>
    <w:rsid w:val="004C4259"/>
    <w:rsid w:val="004E0642"/>
    <w:rsid w:val="004E2B02"/>
    <w:rsid w:val="004F6A45"/>
    <w:rsid w:val="00512473"/>
    <w:rsid w:val="00515375"/>
    <w:rsid w:val="00516C90"/>
    <w:rsid w:val="00530308"/>
    <w:rsid w:val="00585277"/>
    <w:rsid w:val="005971EA"/>
    <w:rsid w:val="005A6EA9"/>
    <w:rsid w:val="005B433D"/>
    <w:rsid w:val="005F48A3"/>
    <w:rsid w:val="006001DD"/>
    <w:rsid w:val="0060233A"/>
    <w:rsid w:val="00606460"/>
    <w:rsid w:val="00615F6F"/>
    <w:rsid w:val="0062270B"/>
    <w:rsid w:val="00637089"/>
    <w:rsid w:val="00657152"/>
    <w:rsid w:val="00663F59"/>
    <w:rsid w:val="006936E3"/>
    <w:rsid w:val="00697C0E"/>
    <w:rsid w:val="006C60B8"/>
    <w:rsid w:val="00704B55"/>
    <w:rsid w:val="00722A9D"/>
    <w:rsid w:val="00750AA4"/>
    <w:rsid w:val="00765A98"/>
    <w:rsid w:val="007A1BA2"/>
    <w:rsid w:val="007A496E"/>
    <w:rsid w:val="007A670B"/>
    <w:rsid w:val="007A6CD2"/>
    <w:rsid w:val="007B6B62"/>
    <w:rsid w:val="007C64CE"/>
    <w:rsid w:val="007C7A39"/>
    <w:rsid w:val="00811F3F"/>
    <w:rsid w:val="00817566"/>
    <w:rsid w:val="0082141C"/>
    <w:rsid w:val="00825261"/>
    <w:rsid w:val="008452CC"/>
    <w:rsid w:val="00864FBD"/>
    <w:rsid w:val="008A536C"/>
    <w:rsid w:val="008B6B03"/>
    <w:rsid w:val="008E6514"/>
    <w:rsid w:val="00904C0E"/>
    <w:rsid w:val="00921F83"/>
    <w:rsid w:val="00954238"/>
    <w:rsid w:val="0098128F"/>
    <w:rsid w:val="009A7470"/>
    <w:rsid w:val="00A228DC"/>
    <w:rsid w:val="00A22F94"/>
    <w:rsid w:val="00A443ED"/>
    <w:rsid w:val="00A52FBC"/>
    <w:rsid w:val="00A70A50"/>
    <w:rsid w:val="00A87C1E"/>
    <w:rsid w:val="00A91D55"/>
    <w:rsid w:val="00A92355"/>
    <w:rsid w:val="00AC3DF9"/>
    <w:rsid w:val="00AD75AF"/>
    <w:rsid w:val="00AE1B4A"/>
    <w:rsid w:val="00AE4E2C"/>
    <w:rsid w:val="00AF1874"/>
    <w:rsid w:val="00AF2AF5"/>
    <w:rsid w:val="00AF3E33"/>
    <w:rsid w:val="00B04542"/>
    <w:rsid w:val="00B20836"/>
    <w:rsid w:val="00B24856"/>
    <w:rsid w:val="00B341A7"/>
    <w:rsid w:val="00B42D60"/>
    <w:rsid w:val="00B75E09"/>
    <w:rsid w:val="00B840A7"/>
    <w:rsid w:val="00B84F94"/>
    <w:rsid w:val="00B85C7D"/>
    <w:rsid w:val="00B9637D"/>
    <w:rsid w:val="00BA0708"/>
    <w:rsid w:val="00BB3AA0"/>
    <w:rsid w:val="00BD4F08"/>
    <w:rsid w:val="00BF1AC7"/>
    <w:rsid w:val="00BF1C49"/>
    <w:rsid w:val="00C038A1"/>
    <w:rsid w:val="00C24FEF"/>
    <w:rsid w:val="00C26FEE"/>
    <w:rsid w:val="00C34BCD"/>
    <w:rsid w:val="00C450CB"/>
    <w:rsid w:val="00C66277"/>
    <w:rsid w:val="00C70D10"/>
    <w:rsid w:val="00C77B92"/>
    <w:rsid w:val="00CA599E"/>
    <w:rsid w:val="00CE3844"/>
    <w:rsid w:val="00CF1BE1"/>
    <w:rsid w:val="00D0075D"/>
    <w:rsid w:val="00D37D51"/>
    <w:rsid w:val="00D407AB"/>
    <w:rsid w:val="00D53722"/>
    <w:rsid w:val="00D560A7"/>
    <w:rsid w:val="00D743EE"/>
    <w:rsid w:val="00DA4510"/>
    <w:rsid w:val="00DA75C6"/>
    <w:rsid w:val="00DB21D8"/>
    <w:rsid w:val="00DC02DE"/>
    <w:rsid w:val="00E01DFD"/>
    <w:rsid w:val="00E134DE"/>
    <w:rsid w:val="00E16900"/>
    <w:rsid w:val="00E24650"/>
    <w:rsid w:val="00E522E5"/>
    <w:rsid w:val="00E71481"/>
    <w:rsid w:val="00E97C03"/>
    <w:rsid w:val="00EB4D03"/>
    <w:rsid w:val="00EC7E2D"/>
    <w:rsid w:val="00ED3CC4"/>
    <w:rsid w:val="00EE3F48"/>
    <w:rsid w:val="00EE6DB1"/>
    <w:rsid w:val="00EF5EDD"/>
    <w:rsid w:val="00F24AF6"/>
    <w:rsid w:val="00F45194"/>
    <w:rsid w:val="00F7756A"/>
    <w:rsid w:val="00FB2342"/>
    <w:rsid w:val="00FF6CD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E24650"/>
    <w:pPr>
      <w:bidi/>
    </w:pPr>
    <w:rPr>
      <w:rFonts w:cs="David"/>
      <w:sz w:val="24"/>
      <w:szCs w:val="24"/>
    </w:rPr>
  </w:style>
  <w:style w:type="paragraph" w:styleId="1">
    <w:name w:val="heading 1"/>
    <w:basedOn w:val="a"/>
    <w:next w:val="a"/>
    <w:qFormat/>
    <w:rsid w:val="000D411C"/>
    <w:pPr>
      <w:keepNext/>
      <w:outlineLvl w:val="0"/>
    </w:pPr>
    <w:rPr>
      <w:u w:val="single"/>
    </w:rPr>
  </w:style>
  <w:style w:type="paragraph" w:styleId="2">
    <w:name w:val="heading 2"/>
    <w:basedOn w:val="a"/>
    <w:next w:val="a"/>
    <w:qFormat/>
    <w:rsid w:val="00657152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">
    <w:name w:val="heading 3"/>
    <w:basedOn w:val="a"/>
    <w:next w:val="a"/>
    <w:qFormat/>
    <w:rsid w:val="00657152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rsid w:val="000D411C"/>
    <w:pPr>
      <w:jc w:val="both"/>
    </w:pPr>
  </w:style>
  <w:style w:type="paragraph" w:styleId="a4">
    <w:name w:val="header"/>
    <w:basedOn w:val="a"/>
    <w:rsid w:val="000D411C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0D411C"/>
    <w:pPr>
      <w:tabs>
        <w:tab w:val="center" w:pos="4153"/>
        <w:tab w:val="right" w:pos="8306"/>
      </w:tabs>
    </w:pPr>
  </w:style>
  <w:style w:type="character" w:styleId="Hyperlink">
    <w:name w:val="Hyperlink"/>
    <w:basedOn w:val="a0"/>
    <w:rsid w:val="000D411C"/>
    <w:rPr>
      <w:color w:val="0000FF"/>
      <w:u w:val="single"/>
    </w:rPr>
  </w:style>
  <w:style w:type="character" w:styleId="FollowedHyperlink">
    <w:name w:val="FollowedHyperlink"/>
    <w:basedOn w:val="a0"/>
    <w:rsid w:val="000D411C"/>
    <w:rPr>
      <w:color w:val="800080"/>
      <w:u w:val="single"/>
    </w:rPr>
  </w:style>
  <w:style w:type="paragraph" w:styleId="a6">
    <w:name w:val="Balloon Text"/>
    <w:basedOn w:val="a"/>
    <w:link w:val="a7"/>
    <w:rsid w:val="00A70A50"/>
    <w:rPr>
      <w:rFonts w:ascii="Tahoma" w:hAnsi="Tahoma" w:cs="Tahoma"/>
      <w:sz w:val="16"/>
      <w:szCs w:val="16"/>
    </w:rPr>
  </w:style>
  <w:style w:type="character" w:customStyle="1" w:styleId="a7">
    <w:name w:val="טקסט בלונים תו"/>
    <w:basedOn w:val="a0"/>
    <w:link w:val="a6"/>
    <w:rsid w:val="00A70A50"/>
    <w:rPr>
      <w:rFonts w:ascii="Tahoma" w:hAnsi="Tahoma" w:cs="Tahoma"/>
      <w:sz w:val="16"/>
      <w:szCs w:val="16"/>
      <w:lang w:eastAsia="he-I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974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233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821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631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ovdim17\Desktop\&#1508;&#1493;&#1512;&#1502;&#1496;%20&#1502;&#1499;&#1514;&#1489;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07A0B2-EBDB-4D33-B74C-AA63B94589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פורמט מכתב.dotx</Template>
  <TotalTime>1</TotalTime>
  <Pages>2</Pages>
  <Words>345</Words>
  <Characters>1728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לוגו ביטחון</vt:lpstr>
    </vt:vector>
  </TitlesOfParts>
  <Company>מס הכנסה</Company>
  <LinksUpToDate>false</LinksUpToDate>
  <CharactersWithSpaces>2069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לוגו ביטחון</dc:title>
  <dc:creator>ovdim17</dc:creator>
  <cp:keywords>לוגו</cp:keywords>
  <cp:lastModifiedBy>AdinaAs</cp:lastModifiedBy>
  <cp:revision>2</cp:revision>
  <cp:lastPrinted>2010-10-07T08:27:00Z</cp:lastPrinted>
  <dcterms:created xsi:type="dcterms:W3CDTF">2017-03-05T11:29:00Z</dcterms:created>
  <dcterms:modified xsi:type="dcterms:W3CDTF">2017-03-05T11:29:00Z</dcterms:modified>
</cp:coreProperties>
</file>